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0D5" w:rsidRDefault="008530D5">
      <w:pPr>
        <w:rPr>
          <w:rFonts w:ascii="Century Schoolbook" w:hAnsi="Century Schoolbook"/>
          <w:b/>
          <w:color w:val="0000FF"/>
          <w:sz w:val="52"/>
          <w:szCs w:val="52"/>
          <w:u w:val="single"/>
        </w:rPr>
      </w:pPr>
    </w:p>
    <w:p w:rsidR="008530D5" w:rsidRDefault="00D87073">
      <w:pPr>
        <w:rPr>
          <w:rFonts w:ascii="Century Schoolbook" w:hAnsi="Century Schoolbook"/>
          <w:b/>
          <w:color w:val="0000FF"/>
          <w:sz w:val="52"/>
          <w:szCs w:val="52"/>
        </w:rPr>
      </w:pPr>
      <w:r w:rsidRPr="00E706B0">
        <w:rPr>
          <w:rFonts w:ascii="Century Schoolbook" w:hAnsi="Century Schoolbook"/>
          <w:b/>
          <w:color w:val="0000FF"/>
          <w:sz w:val="52"/>
          <w:szCs w:val="52"/>
          <w:u w:val="single"/>
        </w:rPr>
        <w:t>SCHOOL UNIFORM PRICE LIST</w:t>
      </w:r>
      <w:r w:rsidR="00BA0D96" w:rsidRPr="00E706B0">
        <w:rPr>
          <w:rFonts w:ascii="Century Schoolbook" w:hAnsi="Century Schoolbook"/>
          <w:b/>
          <w:color w:val="0000FF"/>
          <w:sz w:val="52"/>
          <w:szCs w:val="52"/>
          <w:u w:val="single"/>
        </w:rPr>
        <w:t xml:space="preserve"> </w:t>
      </w:r>
      <w:r w:rsidR="00BA0D96" w:rsidRPr="00E706B0">
        <w:rPr>
          <w:rFonts w:ascii="Century Schoolbook" w:hAnsi="Century Schoolbook"/>
          <w:b/>
          <w:color w:val="0000FF"/>
          <w:sz w:val="52"/>
          <w:szCs w:val="52"/>
        </w:rPr>
        <w:t xml:space="preserve"> </w:t>
      </w:r>
    </w:p>
    <w:tbl>
      <w:tblPr>
        <w:tblStyle w:val="TableGrid"/>
        <w:tblpPr w:leftFromText="180" w:rightFromText="180" w:vertAnchor="text" w:horzAnchor="margin" w:tblpY="262"/>
        <w:tblW w:w="0" w:type="auto"/>
        <w:tblLook w:val="04A0" w:firstRow="1" w:lastRow="0" w:firstColumn="1" w:lastColumn="0" w:noHBand="0" w:noVBand="1"/>
      </w:tblPr>
      <w:tblGrid>
        <w:gridCol w:w="3080"/>
        <w:gridCol w:w="3549"/>
        <w:gridCol w:w="2613"/>
      </w:tblGrid>
      <w:tr w:rsidR="000D4EDC" w:rsidRPr="0047735D" w:rsidTr="000D4EDC">
        <w:tc>
          <w:tcPr>
            <w:tcW w:w="3080" w:type="dxa"/>
            <w:tcBorders>
              <w:top w:val="double" w:sz="4" w:space="0" w:color="auto"/>
              <w:left w:val="double" w:sz="4" w:space="0" w:color="auto"/>
            </w:tcBorders>
          </w:tcPr>
          <w:p w:rsidR="000D4EDC" w:rsidRPr="008530D5" w:rsidRDefault="000D4EDC" w:rsidP="000D4EDC">
            <w:pPr>
              <w:rPr>
                <w:rFonts w:ascii="Comic Sans MS" w:hAnsi="Comic Sans MS"/>
                <w:color w:val="0000FF"/>
                <w:sz w:val="22"/>
                <w:szCs w:val="22"/>
              </w:rPr>
            </w:pPr>
          </w:p>
        </w:tc>
        <w:tc>
          <w:tcPr>
            <w:tcW w:w="3549" w:type="dxa"/>
            <w:tcBorders>
              <w:top w:val="double" w:sz="4" w:space="0" w:color="auto"/>
            </w:tcBorders>
          </w:tcPr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8530D5">
              <w:rPr>
                <w:rFonts w:ascii="Comic Sans MS" w:hAnsi="Comic Sans MS"/>
                <w:color w:val="0000FF"/>
                <w:sz w:val="22"/>
                <w:szCs w:val="22"/>
              </w:rPr>
              <w:t xml:space="preserve">         </w:t>
            </w:r>
            <w:r w:rsidRPr="008530D5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SIZE</w:t>
            </w:r>
          </w:p>
        </w:tc>
        <w:tc>
          <w:tcPr>
            <w:tcW w:w="2613" w:type="dxa"/>
            <w:tcBorders>
              <w:top w:val="double" w:sz="4" w:space="0" w:color="auto"/>
              <w:right w:val="double" w:sz="4" w:space="0" w:color="auto"/>
            </w:tcBorders>
          </w:tcPr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8530D5">
              <w:rPr>
                <w:rFonts w:ascii="Comic Sans MS" w:hAnsi="Comic Sans MS"/>
                <w:color w:val="0000FF"/>
                <w:sz w:val="22"/>
                <w:szCs w:val="22"/>
              </w:rPr>
              <w:t xml:space="preserve">       </w:t>
            </w:r>
            <w:r w:rsidRPr="008530D5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PRICE</w:t>
            </w:r>
          </w:p>
        </w:tc>
      </w:tr>
      <w:tr w:rsidR="000D4EDC" w:rsidRPr="00F36E7B" w:rsidTr="000D4EDC">
        <w:tc>
          <w:tcPr>
            <w:tcW w:w="3080" w:type="dxa"/>
            <w:tcBorders>
              <w:left w:val="double" w:sz="4" w:space="0" w:color="auto"/>
            </w:tcBorders>
          </w:tcPr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8530D5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BLUE SWEATSHIRTS</w:t>
            </w:r>
          </w:p>
        </w:tc>
        <w:tc>
          <w:tcPr>
            <w:tcW w:w="3549" w:type="dxa"/>
          </w:tcPr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8530D5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24” 26” 28”</w:t>
            </w:r>
          </w:p>
        </w:tc>
        <w:tc>
          <w:tcPr>
            <w:tcW w:w="2613" w:type="dxa"/>
            <w:tcBorders>
              <w:right w:val="double" w:sz="4" w:space="0" w:color="auto"/>
            </w:tcBorders>
          </w:tcPr>
          <w:p w:rsidR="000D4EDC" w:rsidRPr="008530D5" w:rsidRDefault="000D4EDC" w:rsidP="005D5D6A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1</w:t>
            </w:r>
            <w:r w:rsidR="005D5D6A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1</w:t>
            </w: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.</w:t>
            </w:r>
            <w:r w:rsidR="005D5D6A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0</w:t>
            </w: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0</w:t>
            </w:r>
          </w:p>
        </w:tc>
      </w:tr>
      <w:tr w:rsidR="000D4EDC" w:rsidRPr="00F36E7B" w:rsidTr="000D4EDC">
        <w:tc>
          <w:tcPr>
            <w:tcW w:w="3080" w:type="dxa"/>
            <w:tcBorders>
              <w:left w:val="double" w:sz="4" w:space="0" w:color="auto"/>
            </w:tcBorders>
          </w:tcPr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</w:p>
        </w:tc>
        <w:tc>
          <w:tcPr>
            <w:tcW w:w="3549" w:type="dxa"/>
          </w:tcPr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8530D5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30” 32” 34”</w:t>
            </w:r>
            <w:r w:rsidR="003F777F">
              <w:rPr>
                <w:rFonts w:ascii="Comic Sans MS" w:hAnsi="Comic Sans MS"/>
                <w:b/>
                <w:color w:val="0000FF"/>
                <w:sz w:val="22"/>
                <w:szCs w:val="22"/>
              </w:rPr>
              <w:t xml:space="preserve"> SMALL</w:t>
            </w:r>
          </w:p>
        </w:tc>
        <w:tc>
          <w:tcPr>
            <w:tcW w:w="2613" w:type="dxa"/>
            <w:tcBorders>
              <w:right w:val="double" w:sz="4" w:space="0" w:color="auto"/>
            </w:tcBorders>
          </w:tcPr>
          <w:p w:rsidR="000D4EDC" w:rsidRPr="008530D5" w:rsidRDefault="00EE2FBF" w:rsidP="005D5D6A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1</w:t>
            </w:r>
            <w:r w:rsidR="005D5D6A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1</w:t>
            </w: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.</w:t>
            </w:r>
            <w:r w:rsidR="005D5D6A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0</w:t>
            </w:r>
            <w:r w:rsidR="000D4EDC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0</w:t>
            </w:r>
          </w:p>
        </w:tc>
      </w:tr>
      <w:tr w:rsidR="000D4EDC" w:rsidRPr="00F36E7B" w:rsidTr="000D4EDC">
        <w:tc>
          <w:tcPr>
            <w:tcW w:w="3080" w:type="dxa"/>
            <w:tcBorders>
              <w:left w:val="double" w:sz="4" w:space="0" w:color="auto"/>
            </w:tcBorders>
          </w:tcPr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</w:p>
        </w:tc>
        <w:tc>
          <w:tcPr>
            <w:tcW w:w="3549" w:type="dxa"/>
          </w:tcPr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8530D5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MEDIUM, LARGE</w:t>
            </w:r>
          </w:p>
        </w:tc>
        <w:tc>
          <w:tcPr>
            <w:tcW w:w="2613" w:type="dxa"/>
            <w:tcBorders>
              <w:right w:val="double" w:sz="4" w:space="0" w:color="auto"/>
            </w:tcBorders>
          </w:tcPr>
          <w:p w:rsidR="000D4EDC" w:rsidRPr="008530D5" w:rsidRDefault="000D4EDC" w:rsidP="00EE2FBF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1</w:t>
            </w:r>
            <w:r w:rsidR="00EE2FBF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2</w:t>
            </w:r>
            <w:r w:rsidRPr="008530D5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.00</w:t>
            </w:r>
          </w:p>
        </w:tc>
      </w:tr>
      <w:tr w:rsidR="000D4EDC" w:rsidRPr="00F36E7B" w:rsidTr="000D4EDC">
        <w:tc>
          <w:tcPr>
            <w:tcW w:w="3080" w:type="dxa"/>
            <w:tcBorders>
              <w:left w:val="double" w:sz="4" w:space="0" w:color="auto"/>
            </w:tcBorders>
            <w:shd w:val="clear" w:color="auto" w:fill="33CC33"/>
          </w:tcPr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33CC33"/>
          </w:tcPr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</w:p>
        </w:tc>
        <w:tc>
          <w:tcPr>
            <w:tcW w:w="2613" w:type="dxa"/>
            <w:tcBorders>
              <w:right w:val="double" w:sz="4" w:space="0" w:color="auto"/>
            </w:tcBorders>
            <w:shd w:val="clear" w:color="auto" w:fill="33CC33"/>
          </w:tcPr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</w:p>
        </w:tc>
      </w:tr>
      <w:tr w:rsidR="000D4EDC" w:rsidRPr="00F36E7B" w:rsidTr="000D4EDC">
        <w:tc>
          <w:tcPr>
            <w:tcW w:w="3080" w:type="dxa"/>
            <w:tcBorders>
              <w:left w:val="double" w:sz="4" w:space="0" w:color="auto"/>
            </w:tcBorders>
            <w:shd w:val="clear" w:color="auto" w:fill="auto"/>
          </w:tcPr>
          <w:p w:rsidR="000D4EDC" w:rsidRPr="008530D5" w:rsidRDefault="003F777F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*</w:t>
            </w:r>
            <w:r w:rsidR="000D4EDC" w:rsidRPr="008530D5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MORELAND WHITE POLO SHIRTS WITH EMBROIDERED BADGE</w:t>
            </w:r>
          </w:p>
        </w:tc>
        <w:tc>
          <w:tcPr>
            <w:tcW w:w="3549" w:type="dxa"/>
            <w:shd w:val="clear" w:color="auto" w:fill="auto"/>
          </w:tcPr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8530D5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22,24,26,28,30</w:t>
            </w: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,</w:t>
            </w:r>
            <w:r w:rsidRPr="008530D5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32,34</w:t>
            </w:r>
          </w:p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8530D5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SMALL</w:t>
            </w:r>
          </w:p>
        </w:tc>
        <w:tc>
          <w:tcPr>
            <w:tcW w:w="2613" w:type="dxa"/>
            <w:tcBorders>
              <w:right w:val="double" w:sz="4" w:space="0" w:color="auto"/>
            </w:tcBorders>
            <w:shd w:val="clear" w:color="auto" w:fill="auto"/>
          </w:tcPr>
          <w:p w:rsidR="000D4EDC" w:rsidRDefault="003F777F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8.</w:t>
            </w:r>
            <w:r w:rsidR="005D5D6A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5</w:t>
            </w:r>
            <w:r w:rsidR="000D4EDC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0</w:t>
            </w:r>
          </w:p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8530D5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8.</w:t>
            </w: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5</w:t>
            </w:r>
            <w:r w:rsidRPr="008530D5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0</w:t>
            </w:r>
          </w:p>
        </w:tc>
      </w:tr>
      <w:tr w:rsidR="000D4EDC" w:rsidRPr="00F36E7B" w:rsidTr="000D4EDC">
        <w:tc>
          <w:tcPr>
            <w:tcW w:w="3080" w:type="dxa"/>
            <w:tcBorders>
              <w:left w:val="double" w:sz="4" w:space="0" w:color="auto"/>
            </w:tcBorders>
            <w:shd w:val="clear" w:color="auto" w:fill="33CC33"/>
          </w:tcPr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33CC33"/>
          </w:tcPr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</w:p>
        </w:tc>
        <w:tc>
          <w:tcPr>
            <w:tcW w:w="2613" w:type="dxa"/>
            <w:tcBorders>
              <w:right w:val="double" w:sz="4" w:space="0" w:color="auto"/>
            </w:tcBorders>
            <w:shd w:val="clear" w:color="auto" w:fill="33CC33"/>
          </w:tcPr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</w:p>
        </w:tc>
      </w:tr>
      <w:tr w:rsidR="000D4EDC" w:rsidRPr="00F36E7B" w:rsidTr="000D4EDC">
        <w:tc>
          <w:tcPr>
            <w:tcW w:w="3080" w:type="dxa"/>
            <w:tcBorders>
              <w:left w:val="double" w:sz="4" w:space="0" w:color="auto"/>
            </w:tcBorders>
          </w:tcPr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8530D5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BOOK BAGS</w:t>
            </w:r>
          </w:p>
        </w:tc>
        <w:tc>
          <w:tcPr>
            <w:tcW w:w="3549" w:type="dxa"/>
          </w:tcPr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</w:p>
        </w:tc>
        <w:tc>
          <w:tcPr>
            <w:tcW w:w="2613" w:type="dxa"/>
            <w:tcBorders>
              <w:right w:val="double" w:sz="4" w:space="0" w:color="auto"/>
            </w:tcBorders>
          </w:tcPr>
          <w:p w:rsidR="000D4EDC" w:rsidRPr="008530D5" w:rsidRDefault="00EE2FBF" w:rsidP="005D5D6A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6</w:t>
            </w:r>
            <w:r w:rsidR="000D4EDC" w:rsidRPr="008530D5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.</w:t>
            </w:r>
            <w:r w:rsidR="005D5D6A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5</w:t>
            </w:r>
            <w:r w:rsidR="000D4EDC" w:rsidRPr="008530D5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0</w:t>
            </w:r>
          </w:p>
        </w:tc>
      </w:tr>
      <w:tr w:rsidR="000D4EDC" w:rsidRPr="00F36E7B" w:rsidTr="000D4EDC">
        <w:tc>
          <w:tcPr>
            <w:tcW w:w="3080" w:type="dxa"/>
            <w:tcBorders>
              <w:left w:val="double" w:sz="4" w:space="0" w:color="auto"/>
            </w:tcBorders>
            <w:shd w:val="clear" w:color="auto" w:fill="33CC33"/>
          </w:tcPr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</w:p>
        </w:tc>
        <w:tc>
          <w:tcPr>
            <w:tcW w:w="3549" w:type="dxa"/>
            <w:shd w:val="clear" w:color="auto" w:fill="33CC33"/>
          </w:tcPr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</w:p>
        </w:tc>
        <w:tc>
          <w:tcPr>
            <w:tcW w:w="2613" w:type="dxa"/>
            <w:tcBorders>
              <w:right w:val="double" w:sz="4" w:space="0" w:color="auto"/>
            </w:tcBorders>
            <w:shd w:val="clear" w:color="auto" w:fill="33CC33"/>
          </w:tcPr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</w:p>
        </w:tc>
      </w:tr>
      <w:tr w:rsidR="000D4EDC" w:rsidRPr="00F36E7B" w:rsidTr="000D4EDC">
        <w:tc>
          <w:tcPr>
            <w:tcW w:w="3080" w:type="dxa"/>
            <w:tcBorders>
              <w:left w:val="double" w:sz="4" w:space="0" w:color="auto"/>
            </w:tcBorders>
          </w:tcPr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8530D5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P.E. KITS = T-SHIRT, SHORTS, BAG</w:t>
            </w:r>
          </w:p>
        </w:tc>
        <w:tc>
          <w:tcPr>
            <w:tcW w:w="3549" w:type="dxa"/>
          </w:tcPr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8530D5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5-6  7-8  9-10  11-12  12-13</w:t>
            </w:r>
          </w:p>
        </w:tc>
        <w:tc>
          <w:tcPr>
            <w:tcW w:w="2613" w:type="dxa"/>
            <w:tcBorders>
              <w:right w:val="double" w:sz="4" w:space="0" w:color="auto"/>
            </w:tcBorders>
          </w:tcPr>
          <w:p w:rsidR="000D4EDC" w:rsidRPr="008530D5" w:rsidRDefault="000D4EDC" w:rsidP="005D5D6A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1</w:t>
            </w:r>
            <w:r w:rsidR="005D5D6A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4</w:t>
            </w:r>
            <w:r w:rsidRPr="008530D5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.</w:t>
            </w:r>
            <w:r w:rsidR="00EE2FBF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5</w:t>
            </w:r>
            <w:r w:rsidRPr="008530D5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0 for the set</w:t>
            </w:r>
          </w:p>
        </w:tc>
      </w:tr>
      <w:tr w:rsidR="000D4EDC" w:rsidRPr="00F36E7B" w:rsidTr="000D4EDC">
        <w:tc>
          <w:tcPr>
            <w:tcW w:w="3080" w:type="dxa"/>
            <w:tcBorders>
              <w:left w:val="double" w:sz="4" w:space="0" w:color="auto"/>
            </w:tcBorders>
          </w:tcPr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8530D5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*TO BUY SEPARATELY</w:t>
            </w:r>
          </w:p>
        </w:tc>
        <w:tc>
          <w:tcPr>
            <w:tcW w:w="3549" w:type="dxa"/>
          </w:tcPr>
          <w:p w:rsidR="000D4EDC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T-SHIRT</w:t>
            </w:r>
          </w:p>
          <w:p w:rsidR="00243072" w:rsidRPr="008530D5" w:rsidRDefault="00243072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SMALL MEDIUM LARGE</w:t>
            </w:r>
          </w:p>
        </w:tc>
        <w:tc>
          <w:tcPr>
            <w:tcW w:w="2613" w:type="dxa"/>
            <w:tcBorders>
              <w:right w:val="double" w:sz="4" w:space="0" w:color="auto"/>
            </w:tcBorders>
          </w:tcPr>
          <w:p w:rsidR="000D4EDC" w:rsidRDefault="000D4EDC" w:rsidP="00EE2FBF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6</w:t>
            </w:r>
            <w:r w:rsidRPr="008530D5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.</w:t>
            </w:r>
            <w:r w:rsidR="00EE2FBF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5</w:t>
            </w:r>
            <w:r w:rsidRPr="008530D5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0 each</w:t>
            </w:r>
          </w:p>
          <w:p w:rsidR="00243072" w:rsidRPr="008530D5" w:rsidRDefault="00243072" w:rsidP="00EE2FBF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7.50 each</w:t>
            </w:r>
          </w:p>
        </w:tc>
      </w:tr>
      <w:tr w:rsidR="000D4EDC" w:rsidRPr="00F36E7B" w:rsidTr="000D4EDC">
        <w:tc>
          <w:tcPr>
            <w:tcW w:w="3080" w:type="dxa"/>
            <w:tcBorders>
              <w:left w:val="double" w:sz="4" w:space="0" w:color="auto"/>
            </w:tcBorders>
          </w:tcPr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</w:p>
        </w:tc>
        <w:tc>
          <w:tcPr>
            <w:tcW w:w="3549" w:type="dxa"/>
          </w:tcPr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SHORTS</w:t>
            </w:r>
          </w:p>
        </w:tc>
        <w:tc>
          <w:tcPr>
            <w:tcW w:w="2613" w:type="dxa"/>
            <w:tcBorders>
              <w:right w:val="double" w:sz="4" w:space="0" w:color="auto"/>
            </w:tcBorders>
          </w:tcPr>
          <w:p w:rsidR="000D4EDC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4.00</w:t>
            </w:r>
          </w:p>
        </w:tc>
      </w:tr>
      <w:tr w:rsidR="000D4EDC" w:rsidRPr="00F36E7B" w:rsidTr="000D4EDC">
        <w:tc>
          <w:tcPr>
            <w:tcW w:w="3080" w:type="dxa"/>
            <w:tcBorders>
              <w:left w:val="double" w:sz="4" w:space="0" w:color="auto"/>
            </w:tcBorders>
          </w:tcPr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8530D5">
              <w:rPr>
                <w:rFonts w:ascii="Comic Sans MS" w:hAnsi="Comic Sans MS"/>
                <w:b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3549" w:type="dxa"/>
          </w:tcPr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8530D5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P.E. BAG</w:t>
            </w:r>
          </w:p>
        </w:tc>
        <w:tc>
          <w:tcPr>
            <w:tcW w:w="2613" w:type="dxa"/>
            <w:tcBorders>
              <w:right w:val="double" w:sz="4" w:space="0" w:color="auto"/>
            </w:tcBorders>
          </w:tcPr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8530D5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4.75</w:t>
            </w:r>
          </w:p>
        </w:tc>
      </w:tr>
      <w:tr w:rsidR="000D4EDC" w:rsidRPr="00F36E7B" w:rsidTr="000D4EDC">
        <w:trPr>
          <w:trHeight w:val="701"/>
        </w:trPr>
        <w:tc>
          <w:tcPr>
            <w:tcW w:w="3080" w:type="dxa"/>
            <w:tcBorders>
              <w:left w:val="double" w:sz="4" w:space="0" w:color="auto"/>
              <w:bottom w:val="double" w:sz="4" w:space="0" w:color="auto"/>
            </w:tcBorders>
          </w:tcPr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8530D5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ROYAL BLUE REVERSIBLE JACKET WITH MORELAND BADGE</w:t>
            </w:r>
          </w:p>
        </w:tc>
        <w:tc>
          <w:tcPr>
            <w:tcW w:w="3549" w:type="dxa"/>
            <w:tcBorders>
              <w:bottom w:val="double" w:sz="4" w:space="0" w:color="auto"/>
            </w:tcBorders>
          </w:tcPr>
          <w:p w:rsidR="000D4EDC" w:rsidRPr="008530D5" w:rsidRDefault="000D4EDC" w:rsidP="000D4EDC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8530D5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PLEASE SEE SCHOOL OFFICE</w:t>
            </w:r>
          </w:p>
        </w:tc>
        <w:tc>
          <w:tcPr>
            <w:tcW w:w="2613" w:type="dxa"/>
            <w:tcBorders>
              <w:bottom w:val="double" w:sz="4" w:space="0" w:color="auto"/>
              <w:right w:val="double" w:sz="4" w:space="0" w:color="auto"/>
            </w:tcBorders>
          </w:tcPr>
          <w:p w:rsidR="000D4EDC" w:rsidRPr="008530D5" w:rsidRDefault="00243072" w:rsidP="003F777F">
            <w:pPr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Order from website</w:t>
            </w:r>
          </w:p>
        </w:tc>
      </w:tr>
    </w:tbl>
    <w:p w:rsidR="003F777F" w:rsidRDefault="000D4EDC" w:rsidP="003F777F">
      <w:pPr>
        <w:jc w:val="both"/>
        <w:rPr>
          <w:rFonts w:ascii="Century Schoolbook" w:hAnsi="Century Schoolbook"/>
          <w:b/>
          <w:color w:val="0000FF"/>
          <w:sz w:val="52"/>
          <w:szCs w:val="52"/>
        </w:rPr>
      </w:pPr>
      <w:r>
        <w:rPr>
          <w:rFonts w:ascii="Century Schoolbook" w:hAnsi="Century Schoolbook"/>
          <w:b/>
          <w:color w:val="0000FF"/>
          <w:sz w:val="52"/>
          <w:szCs w:val="52"/>
        </w:rPr>
        <w:t xml:space="preserve">                 </w:t>
      </w:r>
      <w:r w:rsidR="00BA0D96" w:rsidRPr="00E706B0">
        <w:rPr>
          <w:rFonts w:ascii="Century Schoolbook" w:hAnsi="Century Schoolbook"/>
          <w:b/>
          <w:color w:val="0000FF"/>
          <w:sz w:val="52"/>
          <w:szCs w:val="52"/>
        </w:rPr>
        <w:t xml:space="preserve">           </w:t>
      </w:r>
    </w:p>
    <w:p w:rsidR="00A44A21" w:rsidRPr="00243072" w:rsidRDefault="007A015C" w:rsidP="003F777F">
      <w:pPr>
        <w:jc w:val="both"/>
        <w:rPr>
          <w:rFonts w:ascii="Century Schoolbook" w:hAnsi="Century Schoolbook"/>
          <w:b/>
          <w:color w:val="0070C0"/>
          <w:sz w:val="52"/>
          <w:szCs w:val="52"/>
          <w:u w:val="single"/>
        </w:rPr>
      </w:pPr>
      <w:r w:rsidRPr="00243072">
        <w:rPr>
          <w:rFonts w:ascii="Comic Sans MS" w:hAnsi="Comic Sans MS"/>
          <w:b/>
          <w:color w:val="0070C0"/>
          <w:sz w:val="18"/>
          <w:szCs w:val="18"/>
        </w:rPr>
        <w:t>*WE ONLY HOLD A SMALL STOCK OF THESE TEMS</w:t>
      </w:r>
    </w:p>
    <w:p w:rsidR="002E40CD" w:rsidRPr="00243072" w:rsidRDefault="0047735D" w:rsidP="00A44A21">
      <w:pPr>
        <w:rPr>
          <w:rFonts w:ascii="Comic Sans MS" w:hAnsi="Comic Sans MS"/>
          <w:b/>
          <w:color w:val="0070C0"/>
          <w:sz w:val="18"/>
          <w:szCs w:val="18"/>
        </w:rPr>
      </w:pPr>
      <w:r w:rsidRPr="00243072">
        <w:rPr>
          <w:rFonts w:ascii="Comic Sans MS" w:hAnsi="Comic Sans MS"/>
          <w:b/>
          <w:color w:val="0070C0"/>
          <w:sz w:val="18"/>
          <w:szCs w:val="18"/>
        </w:rPr>
        <w:t xml:space="preserve">PARENTS CAN </w:t>
      </w:r>
      <w:r w:rsidR="008530D5" w:rsidRPr="00243072">
        <w:rPr>
          <w:rFonts w:ascii="Comic Sans MS" w:hAnsi="Comic Sans MS"/>
          <w:b/>
          <w:color w:val="0070C0"/>
          <w:sz w:val="18"/>
          <w:szCs w:val="18"/>
        </w:rPr>
        <w:t xml:space="preserve">ALSO </w:t>
      </w:r>
      <w:r w:rsidRPr="00243072">
        <w:rPr>
          <w:rFonts w:ascii="Comic Sans MS" w:hAnsi="Comic Sans MS"/>
          <w:b/>
          <w:color w:val="0070C0"/>
          <w:sz w:val="18"/>
          <w:szCs w:val="18"/>
        </w:rPr>
        <w:t>ORDER DIRECT FROM</w:t>
      </w:r>
      <w:r w:rsidR="002E7062" w:rsidRPr="00243072">
        <w:rPr>
          <w:rFonts w:ascii="Comic Sans MS" w:hAnsi="Comic Sans MS"/>
          <w:b/>
          <w:color w:val="0070C0"/>
          <w:sz w:val="18"/>
          <w:szCs w:val="18"/>
        </w:rPr>
        <w:t xml:space="preserve"> THE WEBSITE: www.brigadeuniformdirect.uk.com</w:t>
      </w:r>
    </w:p>
    <w:p w:rsidR="002E7062" w:rsidRPr="002E7062" w:rsidRDefault="002E7062" w:rsidP="00A44A21">
      <w:pPr>
        <w:rPr>
          <w:rFonts w:ascii="Comic Sans MS" w:hAnsi="Comic Sans MS"/>
          <w:b/>
          <w:sz w:val="18"/>
          <w:szCs w:val="18"/>
        </w:rPr>
      </w:pPr>
    </w:p>
    <w:p w:rsidR="00A44A21" w:rsidRDefault="00A44A21" w:rsidP="00A44A21">
      <w:pPr>
        <w:rPr>
          <w:sz w:val="18"/>
          <w:szCs w:val="18"/>
        </w:rPr>
      </w:pPr>
    </w:p>
    <w:p w:rsidR="00A44A21" w:rsidRDefault="00A44A21" w:rsidP="00A44A21">
      <w:pPr>
        <w:rPr>
          <w:sz w:val="18"/>
          <w:szCs w:val="18"/>
        </w:rPr>
      </w:pPr>
    </w:p>
    <w:p w:rsidR="00A44A21" w:rsidRDefault="00A44A21" w:rsidP="00A44A21">
      <w:pPr>
        <w:rPr>
          <w:sz w:val="18"/>
          <w:szCs w:val="18"/>
        </w:rPr>
      </w:pPr>
    </w:p>
    <w:p w:rsidR="002E40CD" w:rsidRPr="00D87073" w:rsidRDefault="002E40CD" w:rsidP="00340465">
      <w:pPr>
        <w:rPr>
          <w:b/>
          <w:sz w:val="32"/>
          <w:szCs w:val="32"/>
        </w:rPr>
      </w:pPr>
      <w:bookmarkStart w:id="0" w:name="_GoBack"/>
      <w:bookmarkEnd w:id="0"/>
    </w:p>
    <w:sectPr w:rsidR="002E40CD" w:rsidRPr="00D87073" w:rsidSect="00A44A21">
      <w:pgSz w:w="11906" w:h="16838"/>
      <w:pgMar w:top="567" w:right="1440" w:bottom="249" w:left="1440" w:header="709" w:footer="709" w:gutter="0"/>
      <w:pgBorders w:offsetFrom="page">
        <w:top w:val="basicBlackSquares" w:sz="9" w:space="24" w:color="0000FF"/>
        <w:left w:val="basicBlackSquares" w:sz="9" w:space="24" w:color="0000FF"/>
        <w:bottom w:val="basicBlackSquares" w:sz="9" w:space="24" w:color="0000FF"/>
        <w:right w:val="basicBlackSquares" w:sz="9" w:space="24" w:color="0000F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072" w:rsidRDefault="00243072" w:rsidP="00452EE7">
      <w:pPr>
        <w:spacing w:before="0" w:after="0" w:line="240" w:lineRule="auto"/>
      </w:pPr>
      <w:r>
        <w:separator/>
      </w:r>
    </w:p>
  </w:endnote>
  <w:endnote w:type="continuationSeparator" w:id="0">
    <w:p w:rsidR="00243072" w:rsidRDefault="00243072" w:rsidP="00452EE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072" w:rsidRDefault="00243072" w:rsidP="00452EE7">
      <w:pPr>
        <w:spacing w:before="0" w:after="0" w:line="240" w:lineRule="auto"/>
      </w:pPr>
      <w:r>
        <w:separator/>
      </w:r>
    </w:p>
  </w:footnote>
  <w:footnote w:type="continuationSeparator" w:id="0">
    <w:p w:rsidR="00243072" w:rsidRDefault="00243072" w:rsidP="00452EE7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073"/>
    <w:rsid w:val="00004335"/>
    <w:rsid w:val="0001659C"/>
    <w:rsid w:val="000657A1"/>
    <w:rsid w:val="000A035B"/>
    <w:rsid w:val="000D4EDC"/>
    <w:rsid w:val="001739D8"/>
    <w:rsid w:val="001A35EF"/>
    <w:rsid w:val="001A782F"/>
    <w:rsid w:val="001B0805"/>
    <w:rsid w:val="0020249E"/>
    <w:rsid w:val="00243072"/>
    <w:rsid w:val="002C3257"/>
    <w:rsid w:val="002D6417"/>
    <w:rsid w:val="002E40CD"/>
    <w:rsid w:val="002E7062"/>
    <w:rsid w:val="00340465"/>
    <w:rsid w:val="00374989"/>
    <w:rsid w:val="003A1C69"/>
    <w:rsid w:val="003F777F"/>
    <w:rsid w:val="004168D3"/>
    <w:rsid w:val="00452EE7"/>
    <w:rsid w:val="0047735D"/>
    <w:rsid w:val="004D20C4"/>
    <w:rsid w:val="00510A92"/>
    <w:rsid w:val="005D5D6A"/>
    <w:rsid w:val="005D73D3"/>
    <w:rsid w:val="006041EC"/>
    <w:rsid w:val="00725684"/>
    <w:rsid w:val="00770111"/>
    <w:rsid w:val="007A015C"/>
    <w:rsid w:val="007B68B4"/>
    <w:rsid w:val="0084259B"/>
    <w:rsid w:val="008530D5"/>
    <w:rsid w:val="009A77F5"/>
    <w:rsid w:val="009E1611"/>
    <w:rsid w:val="00A0750F"/>
    <w:rsid w:val="00A17B25"/>
    <w:rsid w:val="00A436CD"/>
    <w:rsid w:val="00A44A21"/>
    <w:rsid w:val="00A618B1"/>
    <w:rsid w:val="00B10DA4"/>
    <w:rsid w:val="00B1757A"/>
    <w:rsid w:val="00BA0D96"/>
    <w:rsid w:val="00BE6A91"/>
    <w:rsid w:val="00CA0BD6"/>
    <w:rsid w:val="00CD6322"/>
    <w:rsid w:val="00CD653B"/>
    <w:rsid w:val="00CD719C"/>
    <w:rsid w:val="00D45D6D"/>
    <w:rsid w:val="00D65FFB"/>
    <w:rsid w:val="00D777BC"/>
    <w:rsid w:val="00D87073"/>
    <w:rsid w:val="00E25737"/>
    <w:rsid w:val="00E47B46"/>
    <w:rsid w:val="00E706B0"/>
    <w:rsid w:val="00EE2FBF"/>
    <w:rsid w:val="00F312F2"/>
    <w:rsid w:val="00F35EFD"/>
    <w:rsid w:val="00F36E7B"/>
    <w:rsid w:val="00F72FB0"/>
    <w:rsid w:val="00FC0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A21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4A21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4A21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4A21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4A21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4A21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4A21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4A21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4A21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4A21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707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D6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53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A44A21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4A21"/>
    <w:rPr>
      <w:caps/>
      <w:spacing w:val="15"/>
      <w:shd w:val="clear" w:color="auto" w:fill="DBE5F1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4A21"/>
    <w:rPr>
      <w:caps/>
      <w:color w:val="243F6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4A21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4A21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4A21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4A21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4A21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4A21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44A21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A44A21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44A21"/>
    <w:rPr>
      <w:caps/>
      <w:color w:val="4F81BD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4A21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44A21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A44A21"/>
    <w:rPr>
      <w:b/>
      <w:bCs/>
    </w:rPr>
  </w:style>
  <w:style w:type="character" w:styleId="Emphasis">
    <w:name w:val="Emphasis"/>
    <w:uiPriority w:val="20"/>
    <w:qFormat/>
    <w:rsid w:val="00A44A21"/>
    <w:rPr>
      <w:caps/>
      <w:color w:val="243F60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A44A21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A44A21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A44A2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A44A21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A44A21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4A21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4A21"/>
    <w:rPr>
      <w:i/>
      <w:iCs/>
      <w:color w:val="4F81BD" w:themeColor="accent1"/>
      <w:sz w:val="20"/>
      <w:szCs w:val="20"/>
    </w:rPr>
  </w:style>
  <w:style w:type="character" w:styleId="SubtleEmphasis">
    <w:name w:val="Subtle Emphasis"/>
    <w:uiPriority w:val="19"/>
    <w:qFormat/>
    <w:rsid w:val="00A44A21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A44A21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A44A21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A44A21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A44A21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44A21"/>
    <w:pPr>
      <w:outlineLvl w:val="9"/>
    </w:pPr>
    <w:rPr>
      <w:lang w:bidi="en-US"/>
    </w:rPr>
  </w:style>
  <w:style w:type="paragraph" w:styleId="Header">
    <w:name w:val="header"/>
    <w:basedOn w:val="Normal"/>
    <w:link w:val="HeaderChar"/>
    <w:uiPriority w:val="99"/>
    <w:unhideWhenUsed/>
    <w:rsid w:val="00452EE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2EE7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452EE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2EE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A21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4A21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4A21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4A21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4A21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4A21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4A21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4A21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4A21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4A21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707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D6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53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A44A21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4A21"/>
    <w:rPr>
      <w:caps/>
      <w:spacing w:val="15"/>
      <w:shd w:val="clear" w:color="auto" w:fill="DBE5F1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4A21"/>
    <w:rPr>
      <w:caps/>
      <w:color w:val="243F6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4A21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4A21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4A21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4A21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4A21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4A21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44A21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A44A21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44A21"/>
    <w:rPr>
      <w:caps/>
      <w:color w:val="4F81BD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4A21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44A21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A44A21"/>
    <w:rPr>
      <w:b/>
      <w:bCs/>
    </w:rPr>
  </w:style>
  <w:style w:type="character" w:styleId="Emphasis">
    <w:name w:val="Emphasis"/>
    <w:uiPriority w:val="20"/>
    <w:qFormat/>
    <w:rsid w:val="00A44A21"/>
    <w:rPr>
      <w:caps/>
      <w:color w:val="243F60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A44A21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A44A21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A44A2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A44A21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A44A21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4A21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4A21"/>
    <w:rPr>
      <w:i/>
      <w:iCs/>
      <w:color w:val="4F81BD" w:themeColor="accent1"/>
      <w:sz w:val="20"/>
      <w:szCs w:val="20"/>
    </w:rPr>
  </w:style>
  <w:style w:type="character" w:styleId="SubtleEmphasis">
    <w:name w:val="Subtle Emphasis"/>
    <w:uiPriority w:val="19"/>
    <w:qFormat/>
    <w:rsid w:val="00A44A21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A44A21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A44A21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A44A21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A44A21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44A21"/>
    <w:pPr>
      <w:outlineLvl w:val="9"/>
    </w:pPr>
    <w:rPr>
      <w:lang w:bidi="en-US"/>
    </w:rPr>
  </w:style>
  <w:style w:type="paragraph" w:styleId="Header">
    <w:name w:val="header"/>
    <w:basedOn w:val="Normal"/>
    <w:link w:val="HeaderChar"/>
    <w:uiPriority w:val="99"/>
    <w:unhideWhenUsed/>
    <w:rsid w:val="00452EE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2EE7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452EE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2EE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70BA033C</Template>
  <TotalTime>310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Cbradley</dc:creator>
  <cp:lastModifiedBy>Sandra Brown</cp:lastModifiedBy>
  <cp:revision>9</cp:revision>
  <cp:lastPrinted>2023-03-09T13:31:00Z</cp:lastPrinted>
  <dcterms:created xsi:type="dcterms:W3CDTF">2020-01-14T11:11:00Z</dcterms:created>
  <dcterms:modified xsi:type="dcterms:W3CDTF">2023-03-09T13:36:00Z</dcterms:modified>
</cp:coreProperties>
</file>