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2489A9" w14:textId="78176DAF" w:rsidR="00340AE4" w:rsidRDefault="00340AE4" w:rsidP="00340AE4">
      <w:pPr>
        <w:spacing w:after="0"/>
      </w:pPr>
      <w:bookmarkStart w:id="0" w:name="_GoBack"/>
      <w:bookmarkEnd w:id="0"/>
    </w:p>
    <w:tbl>
      <w:tblPr>
        <w:tblStyle w:val="TableGrid"/>
        <w:tblW w:w="8919" w:type="dxa"/>
        <w:tblInd w:w="0" w:type="dxa"/>
        <w:tblLook w:val="04A0" w:firstRow="1" w:lastRow="0" w:firstColumn="1" w:lastColumn="0" w:noHBand="0" w:noVBand="1"/>
      </w:tblPr>
      <w:tblGrid>
        <w:gridCol w:w="1504"/>
        <w:gridCol w:w="1315"/>
        <w:gridCol w:w="1472"/>
        <w:gridCol w:w="1021"/>
        <w:gridCol w:w="1500"/>
        <w:gridCol w:w="952"/>
        <w:gridCol w:w="1155"/>
      </w:tblGrid>
      <w:tr w:rsidR="00340AE4" w14:paraId="37982E3E" w14:textId="77777777" w:rsidTr="005A7EF5">
        <w:trPr>
          <w:trHeight w:val="742"/>
        </w:trPr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C1F65C" w14:textId="77777777" w:rsidR="00340AE4" w:rsidRDefault="00340AE4">
            <w:pPr>
              <w:jc w:val="center"/>
              <w:rPr>
                <w:rFonts w:ascii="Arial Rounded MT Bold" w:hAnsi="Arial Rounded MT Bold"/>
                <w:b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sz w:val="24"/>
                <w:szCs w:val="24"/>
              </w:rPr>
              <w:t>Clubs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4D25C" w14:textId="77777777" w:rsidR="00340AE4" w:rsidRDefault="00340AE4">
            <w:pPr>
              <w:jc w:val="center"/>
              <w:rPr>
                <w:rFonts w:ascii="Arial Rounded MT Bold" w:hAnsi="Arial Rounded MT Bold"/>
                <w:b/>
                <w:sz w:val="24"/>
                <w:szCs w:val="24"/>
              </w:rPr>
            </w:pPr>
          </w:p>
          <w:p w14:paraId="7ED6C9F8" w14:textId="77777777" w:rsidR="00340AE4" w:rsidRDefault="00340AE4">
            <w:pPr>
              <w:jc w:val="center"/>
              <w:rPr>
                <w:rFonts w:ascii="Arial Rounded MT Bold" w:hAnsi="Arial Rounded MT Bold"/>
                <w:b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sz w:val="24"/>
                <w:szCs w:val="24"/>
              </w:rPr>
              <w:t>Classes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0F28EC" w14:textId="77777777" w:rsidR="00340AE4" w:rsidRDefault="00340AE4">
            <w:pPr>
              <w:jc w:val="center"/>
              <w:rPr>
                <w:rFonts w:ascii="Arial Rounded MT Bold" w:hAnsi="Arial Rounded MT Bold"/>
                <w:b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sz w:val="24"/>
                <w:szCs w:val="24"/>
              </w:rPr>
              <w:t>Day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A1976A" w14:textId="77777777" w:rsidR="00340AE4" w:rsidRDefault="00340AE4" w:rsidP="001217ED">
            <w:pPr>
              <w:jc w:val="center"/>
              <w:rPr>
                <w:rFonts w:ascii="Arial Rounded MT Bold" w:hAnsi="Arial Rounded MT Bold"/>
                <w:b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sz w:val="24"/>
                <w:szCs w:val="24"/>
              </w:rPr>
              <w:t>Time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3A8165" w14:textId="77777777" w:rsidR="00340AE4" w:rsidRDefault="00340AE4">
            <w:pPr>
              <w:jc w:val="center"/>
              <w:rPr>
                <w:rFonts w:ascii="Arial Rounded MT Bold" w:hAnsi="Arial Rounded MT Bold"/>
                <w:b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sz w:val="24"/>
                <w:szCs w:val="24"/>
              </w:rPr>
              <w:t>Adults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82C8E5" w14:textId="77777777" w:rsidR="00340AE4" w:rsidRDefault="00340AE4">
            <w:pPr>
              <w:jc w:val="center"/>
              <w:rPr>
                <w:rFonts w:ascii="Arial Rounded MT Bold" w:hAnsi="Arial Rounded MT Bold"/>
                <w:b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sz w:val="24"/>
                <w:szCs w:val="24"/>
              </w:rPr>
              <w:t>Cost</w:t>
            </w:r>
          </w:p>
          <w:p w14:paraId="5A61E4CA" w14:textId="77777777" w:rsidR="00340AE4" w:rsidRDefault="00340AE4">
            <w:pPr>
              <w:jc w:val="center"/>
              <w:rPr>
                <w:rFonts w:ascii="Arial Rounded MT Bold" w:hAnsi="Arial Rounded MT Bold"/>
                <w:b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sz w:val="24"/>
                <w:szCs w:val="24"/>
              </w:rPr>
              <w:t>Per Term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C48B7" w14:textId="4E49A291" w:rsidR="00340AE4" w:rsidRDefault="00340AE4">
            <w:pPr>
              <w:jc w:val="center"/>
              <w:rPr>
                <w:rFonts w:ascii="Arial Rounded MT Bold" w:hAnsi="Arial Rounded MT Bold"/>
                <w:b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sz w:val="24"/>
                <w:szCs w:val="24"/>
              </w:rPr>
              <w:t>Tick</w:t>
            </w:r>
            <w:r w:rsidR="00463E61">
              <w:rPr>
                <w:rFonts w:ascii="Arial Rounded MT Bold" w:hAnsi="Arial Rounded MT Bold"/>
                <w:b/>
                <w:sz w:val="24"/>
                <w:szCs w:val="24"/>
              </w:rPr>
              <w:t xml:space="preserve"> / </w:t>
            </w:r>
          </w:p>
          <w:p w14:paraId="7892ECED" w14:textId="71F49EBC" w:rsidR="00463E61" w:rsidRDefault="00463E61">
            <w:pPr>
              <w:jc w:val="center"/>
              <w:rPr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sz w:val="24"/>
                <w:szCs w:val="24"/>
              </w:rPr>
              <w:t>Number</w:t>
            </w:r>
          </w:p>
        </w:tc>
      </w:tr>
      <w:tr w:rsidR="000C77A6" w14:paraId="625DFF20" w14:textId="77777777" w:rsidTr="005A7EF5">
        <w:trPr>
          <w:trHeight w:val="742"/>
        </w:trPr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56F7CC" w14:textId="74DE8C57" w:rsidR="000C77A6" w:rsidRDefault="000C77A6">
            <w:pPr>
              <w:jc w:val="center"/>
              <w:rPr>
                <w:rFonts w:ascii="Arial Rounded MT Bold" w:hAnsi="Arial Rounded MT Bold"/>
                <w:b/>
              </w:rPr>
            </w:pPr>
            <w:r>
              <w:rPr>
                <w:rFonts w:ascii="Arial Rounded MT Bold" w:hAnsi="Arial Rounded MT Bold"/>
                <w:b/>
              </w:rPr>
              <w:t>Netball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D42AB" w14:textId="0E205BAF" w:rsidR="000C77A6" w:rsidRDefault="000C77A6">
            <w:pPr>
              <w:jc w:val="center"/>
              <w:rPr>
                <w:rFonts w:ascii="Arial Rounded MT Bold" w:hAnsi="Arial Rounded MT Bold"/>
                <w:b/>
              </w:rPr>
            </w:pPr>
          </w:p>
          <w:p w14:paraId="0A6A0366" w14:textId="4438699B" w:rsidR="000C77A6" w:rsidRPr="000C77A6" w:rsidRDefault="000C77A6" w:rsidP="000C77A6">
            <w:pPr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/>
              </w:rPr>
              <w:t xml:space="preserve">   Y4 – Y6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A39A1A" w14:textId="507BE777" w:rsidR="000C77A6" w:rsidRDefault="000C77A6">
            <w:pPr>
              <w:jc w:val="center"/>
              <w:rPr>
                <w:rFonts w:ascii="Arial Rounded MT Bold" w:hAnsi="Arial Rounded MT Bold"/>
                <w:b/>
              </w:rPr>
            </w:pPr>
            <w:r>
              <w:rPr>
                <w:rFonts w:ascii="Arial Rounded MT Bold" w:hAnsi="Arial Rounded MT Bold"/>
                <w:b/>
              </w:rPr>
              <w:t>Monday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5B9437" w14:textId="3AA2AF00" w:rsidR="000C77A6" w:rsidRDefault="000C77A6" w:rsidP="001217ED">
            <w:pPr>
              <w:jc w:val="center"/>
              <w:rPr>
                <w:rFonts w:ascii="Arial Rounded MT Bold" w:hAnsi="Arial Rounded MT Bold"/>
                <w:b/>
              </w:rPr>
            </w:pPr>
            <w:r>
              <w:rPr>
                <w:rFonts w:ascii="Arial Rounded MT Bold" w:hAnsi="Arial Rounded MT Bold"/>
                <w:sz w:val="20"/>
                <w:szCs w:val="20"/>
              </w:rPr>
              <w:t>3:45 -4:15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51C15F" w14:textId="5ABE1622" w:rsidR="000C77A6" w:rsidRDefault="000C77A6">
            <w:pPr>
              <w:jc w:val="center"/>
              <w:rPr>
                <w:rFonts w:ascii="Arial Rounded MT Bold" w:hAnsi="Arial Rounded MT Bold"/>
                <w:b/>
              </w:rPr>
            </w:pPr>
            <w:r>
              <w:rPr>
                <w:rFonts w:ascii="Arial Rounded MT Bold" w:hAnsi="Arial Rounded MT Bold"/>
                <w:b/>
              </w:rPr>
              <w:t>Mikayla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4269E" w14:textId="55D6D741" w:rsidR="000C77A6" w:rsidRDefault="000C77A6">
            <w:pPr>
              <w:jc w:val="center"/>
              <w:rPr>
                <w:rFonts w:ascii="Arial Rounded MT Bold" w:hAnsi="Arial Rounded MT Bold"/>
                <w:b/>
              </w:rPr>
            </w:pPr>
          </w:p>
          <w:p w14:paraId="2E0CBF7E" w14:textId="2C1F24EC" w:rsidR="000C77A6" w:rsidRPr="000C77A6" w:rsidRDefault="000C77A6" w:rsidP="000C77A6">
            <w:pPr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/>
              </w:rPr>
              <w:t xml:space="preserve">   </w:t>
            </w:r>
            <w:r w:rsidRPr="00036191">
              <w:rPr>
                <w:rFonts w:ascii="Arial Rounded MT Bold" w:hAnsi="Arial Rounded MT Bold"/>
              </w:rPr>
              <w:t>£15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A2B5A" w14:textId="77777777" w:rsidR="000C77A6" w:rsidRDefault="000C77A6">
            <w:pPr>
              <w:jc w:val="center"/>
              <w:rPr>
                <w:rFonts w:ascii="Arial Rounded MT Bold" w:hAnsi="Arial Rounded MT Bold"/>
                <w:b/>
              </w:rPr>
            </w:pPr>
          </w:p>
        </w:tc>
      </w:tr>
      <w:tr w:rsidR="00FC5D36" w14:paraId="0BBF0AB2" w14:textId="77777777" w:rsidTr="005A7EF5">
        <w:trPr>
          <w:trHeight w:val="459"/>
        </w:trPr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35925B" w14:textId="77777777" w:rsidR="00FC5D36" w:rsidRPr="000C77A6" w:rsidRDefault="00FC5D36" w:rsidP="00645C34">
            <w:pPr>
              <w:jc w:val="center"/>
              <w:rPr>
                <w:rFonts w:ascii="Arial Rounded MT Bold" w:hAnsi="Arial Rounded MT Bold"/>
                <w:color w:val="FF0000"/>
              </w:rPr>
            </w:pPr>
            <w:r w:rsidRPr="000C77A6">
              <w:rPr>
                <w:rFonts w:ascii="Arial Rounded MT Bold" w:hAnsi="Arial Rounded MT Bold"/>
                <w:color w:val="FF0000"/>
              </w:rPr>
              <w:t>Music</w:t>
            </w:r>
          </w:p>
          <w:p w14:paraId="6FF746C1" w14:textId="2F0E96E2" w:rsidR="00FC5D36" w:rsidRPr="000C77A6" w:rsidRDefault="00B92B01" w:rsidP="00645C34">
            <w:pPr>
              <w:jc w:val="center"/>
              <w:rPr>
                <w:rFonts w:ascii="Arial Rounded MT Bold" w:hAnsi="Arial Rounded MT Bold"/>
                <w:color w:val="FF0000"/>
              </w:rPr>
            </w:pPr>
            <w:r w:rsidRPr="000C77A6">
              <w:rPr>
                <w:rFonts w:ascii="Arial Rounded MT Bold" w:hAnsi="Arial Rounded MT Bold"/>
                <w:color w:val="FF0000"/>
              </w:rPr>
              <w:t>Club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23FB6" w14:textId="524411D5" w:rsidR="00FC5D36" w:rsidRPr="000C77A6" w:rsidRDefault="00FC5D36" w:rsidP="00463E61">
            <w:pPr>
              <w:jc w:val="center"/>
              <w:rPr>
                <w:rFonts w:ascii="Arial Rounded MT Bold" w:hAnsi="Arial Rounded MT Bold"/>
                <w:color w:val="FF0000"/>
                <w:sz w:val="20"/>
                <w:szCs w:val="20"/>
              </w:rPr>
            </w:pPr>
          </w:p>
          <w:p w14:paraId="186CF0DF" w14:textId="061B6FAB" w:rsidR="00FC5D36" w:rsidRPr="000C77A6" w:rsidRDefault="000C77A6" w:rsidP="00FC5D36">
            <w:pPr>
              <w:rPr>
                <w:rFonts w:ascii="Arial Rounded MT Bold" w:hAnsi="Arial Rounded MT Bold"/>
                <w:color w:val="FF0000"/>
                <w:sz w:val="20"/>
                <w:szCs w:val="20"/>
              </w:rPr>
            </w:pPr>
            <w:r w:rsidRPr="000C77A6">
              <w:rPr>
                <w:rFonts w:ascii="Arial Rounded MT Bold" w:hAnsi="Arial Rounded MT Bold"/>
                <w:color w:val="FF0000"/>
                <w:sz w:val="20"/>
                <w:szCs w:val="20"/>
              </w:rPr>
              <w:t xml:space="preserve">      TBC</w:t>
            </w:r>
          </w:p>
          <w:p w14:paraId="0106A0D1" w14:textId="2EFF339D" w:rsidR="00FC5D36" w:rsidRPr="000C77A6" w:rsidRDefault="00FC5D36" w:rsidP="000C77A6">
            <w:pPr>
              <w:rPr>
                <w:rFonts w:ascii="Arial Rounded MT Bold" w:hAnsi="Arial Rounded MT Bold"/>
                <w:color w:val="FF0000"/>
                <w:sz w:val="20"/>
                <w:szCs w:val="20"/>
              </w:rPr>
            </w:pPr>
            <w:r w:rsidRPr="000C77A6">
              <w:rPr>
                <w:rFonts w:ascii="Arial Rounded MT Bold" w:hAnsi="Arial Rounded MT Bold"/>
                <w:color w:val="FF0000"/>
                <w:sz w:val="20"/>
                <w:szCs w:val="20"/>
              </w:rPr>
              <w:t xml:space="preserve">    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333502" w14:textId="0C82BE30" w:rsidR="00FC5D36" w:rsidRPr="000C77A6" w:rsidRDefault="00FC5D36" w:rsidP="00463E61">
            <w:pPr>
              <w:jc w:val="center"/>
              <w:rPr>
                <w:rFonts w:ascii="Arial Rounded MT Bold" w:hAnsi="Arial Rounded MT Bold"/>
                <w:color w:val="FF0000"/>
              </w:rPr>
            </w:pPr>
            <w:r w:rsidRPr="000C77A6">
              <w:rPr>
                <w:rFonts w:ascii="Arial Rounded MT Bold" w:hAnsi="Arial Rounded MT Bold"/>
                <w:color w:val="FF0000"/>
              </w:rPr>
              <w:t>Tuesday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856C5D" w14:textId="418E0796" w:rsidR="00FC5D36" w:rsidRPr="000C77A6" w:rsidRDefault="00FC5D36" w:rsidP="00FC5D36">
            <w:pPr>
              <w:jc w:val="center"/>
              <w:rPr>
                <w:rFonts w:ascii="Arial Rounded MT Bold" w:hAnsi="Arial Rounded MT Bold"/>
                <w:color w:val="FF0000"/>
                <w:sz w:val="20"/>
                <w:szCs w:val="20"/>
              </w:rPr>
            </w:pPr>
            <w:r w:rsidRPr="000C77A6">
              <w:rPr>
                <w:rFonts w:ascii="Arial Rounded MT Bold" w:hAnsi="Arial Rounded MT Bold"/>
                <w:color w:val="FF0000"/>
                <w:sz w:val="20"/>
                <w:szCs w:val="20"/>
              </w:rPr>
              <w:t>3:30-4:30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9AEF12" w14:textId="4982990F" w:rsidR="00FC5D36" w:rsidRPr="000C77A6" w:rsidRDefault="00FC5D36" w:rsidP="00463E61">
            <w:pPr>
              <w:jc w:val="center"/>
              <w:rPr>
                <w:rFonts w:ascii="Arial Rounded MT Bold" w:hAnsi="Arial Rounded MT Bold"/>
                <w:color w:val="FF0000"/>
              </w:rPr>
            </w:pPr>
            <w:r w:rsidRPr="000C77A6">
              <w:rPr>
                <w:rFonts w:ascii="Arial Rounded MT Bold" w:hAnsi="Arial Rounded MT Bold"/>
                <w:color w:val="FF0000"/>
              </w:rPr>
              <w:t>New Music Teacher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8D4CC" w14:textId="77777777" w:rsidR="00FC5D36" w:rsidRPr="000C77A6" w:rsidRDefault="00FC5D36" w:rsidP="00CC299F">
            <w:pPr>
              <w:jc w:val="center"/>
              <w:rPr>
                <w:rFonts w:ascii="Arial Rounded MT Bold" w:hAnsi="Arial Rounded MT Bold"/>
                <w:color w:val="FF0000"/>
              </w:rPr>
            </w:pPr>
            <w:r w:rsidRPr="000C77A6">
              <w:rPr>
                <w:rFonts w:ascii="Arial Rounded MT Bold" w:hAnsi="Arial Rounded MT Bold"/>
                <w:color w:val="FF0000"/>
              </w:rPr>
              <w:t xml:space="preserve">   </w:t>
            </w:r>
          </w:p>
          <w:p w14:paraId="06D263BA" w14:textId="02DFBCE8" w:rsidR="00FC5D36" w:rsidRPr="000C77A6" w:rsidRDefault="00FC5D36" w:rsidP="00FC5D36">
            <w:pPr>
              <w:rPr>
                <w:rFonts w:ascii="Arial Rounded MT Bold" w:hAnsi="Arial Rounded MT Bold"/>
                <w:color w:val="FF0000"/>
                <w:highlight w:val="yellow"/>
              </w:rPr>
            </w:pPr>
            <w:r w:rsidRPr="000C77A6">
              <w:rPr>
                <w:rFonts w:ascii="Arial Rounded MT Bold" w:hAnsi="Arial Rounded MT Bold"/>
                <w:color w:val="FF0000"/>
              </w:rPr>
              <w:t xml:space="preserve">   £15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89669" w14:textId="77777777" w:rsidR="00FC5D36" w:rsidRPr="00116609" w:rsidRDefault="00FC5D36" w:rsidP="00CC299F">
            <w:pPr>
              <w:rPr>
                <w:highlight w:val="yellow"/>
              </w:rPr>
            </w:pPr>
          </w:p>
        </w:tc>
      </w:tr>
      <w:tr w:rsidR="000C77A6" w14:paraId="27C51381" w14:textId="77777777" w:rsidTr="005A7EF5">
        <w:trPr>
          <w:trHeight w:val="459"/>
        </w:trPr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74A556" w14:textId="723F14DC" w:rsidR="000C77A6" w:rsidRPr="000C77A6" w:rsidRDefault="000C77A6" w:rsidP="00645C34">
            <w:pPr>
              <w:jc w:val="center"/>
              <w:rPr>
                <w:rFonts w:ascii="Arial Rounded MT Bold" w:hAnsi="Arial Rounded MT Bold"/>
              </w:rPr>
            </w:pPr>
            <w:r w:rsidRPr="000C77A6">
              <w:rPr>
                <w:rFonts w:ascii="Arial Rounded MT Bold" w:hAnsi="Arial Rounded MT Bold"/>
              </w:rPr>
              <w:t>Mini Movers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7ABAF" w14:textId="4CC47D9B" w:rsidR="000C77A6" w:rsidRPr="000C77A6" w:rsidRDefault="000C77A6" w:rsidP="000C77A6">
            <w:pPr>
              <w:rPr>
                <w:rFonts w:ascii="Arial Rounded MT Bold" w:hAnsi="Arial Rounded MT Bold"/>
                <w:sz w:val="20"/>
                <w:szCs w:val="20"/>
              </w:rPr>
            </w:pPr>
            <w:r w:rsidRPr="000C77A6">
              <w:rPr>
                <w:rFonts w:ascii="Arial Rounded MT Bold" w:hAnsi="Arial Rounded MT Bold"/>
                <w:sz w:val="20"/>
                <w:szCs w:val="20"/>
              </w:rPr>
              <w:t xml:space="preserve">        Y1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823171" w14:textId="57258909" w:rsidR="000C77A6" w:rsidRPr="000C77A6" w:rsidRDefault="000C77A6" w:rsidP="00463E61">
            <w:pPr>
              <w:jc w:val="center"/>
              <w:rPr>
                <w:rFonts w:ascii="Arial Rounded MT Bold" w:hAnsi="Arial Rounded MT Bold"/>
              </w:rPr>
            </w:pPr>
            <w:r w:rsidRPr="000C77A6">
              <w:rPr>
                <w:rFonts w:ascii="Arial Rounded MT Bold" w:hAnsi="Arial Rounded MT Bold"/>
              </w:rPr>
              <w:t>Tuesday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AF7FDD" w14:textId="4CBF2F90" w:rsidR="000C77A6" w:rsidRPr="000C77A6" w:rsidRDefault="000C77A6" w:rsidP="00FC5D36">
            <w:pPr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0C77A6">
              <w:rPr>
                <w:rFonts w:ascii="Arial Rounded MT Bold" w:hAnsi="Arial Rounded MT Bold"/>
                <w:sz w:val="20"/>
                <w:szCs w:val="20"/>
              </w:rPr>
              <w:t>3:30-4:30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C90386" w14:textId="5087D01C" w:rsidR="000C77A6" w:rsidRPr="000C77A6" w:rsidRDefault="000C77A6" w:rsidP="00463E61">
            <w:pPr>
              <w:jc w:val="center"/>
              <w:rPr>
                <w:rFonts w:ascii="Arial Rounded MT Bold" w:hAnsi="Arial Rounded MT Bold"/>
              </w:rPr>
            </w:pPr>
            <w:proofErr w:type="spellStart"/>
            <w:r w:rsidRPr="000C77A6">
              <w:rPr>
                <w:rFonts w:ascii="Arial Rounded MT Bold" w:hAnsi="Arial Rounded MT Bold"/>
              </w:rPr>
              <w:t>Yvie</w:t>
            </w:r>
            <w:proofErr w:type="spellEnd"/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8F508" w14:textId="3504FEC2" w:rsidR="000C77A6" w:rsidRPr="000C77A6" w:rsidRDefault="000C77A6" w:rsidP="00CC299F">
            <w:pPr>
              <w:jc w:val="center"/>
              <w:rPr>
                <w:rFonts w:ascii="Arial Rounded MT Bold" w:hAnsi="Arial Rounded MT Bold"/>
              </w:rPr>
            </w:pPr>
            <w:r w:rsidRPr="000C77A6">
              <w:rPr>
                <w:rFonts w:ascii="Arial Rounded MT Bold" w:hAnsi="Arial Rounded MT Bold"/>
              </w:rPr>
              <w:t>£15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D2D71" w14:textId="77777777" w:rsidR="000C77A6" w:rsidRPr="00116609" w:rsidRDefault="000C77A6" w:rsidP="00CC299F">
            <w:pPr>
              <w:rPr>
                <w:highlight w:val="yellow"/>
              </w:rPr>
            </w:pPr>
          </w:p>
        </w:tc>
      </w:tr>
      <w:tr w:rsidR="00036191" w14:paraId="42CC1C34" w14:textId="77777777" w:rsidTr="005A7EF5">
        <w:trPr>
          <w:trHeight w:val="459"/>
        </w:trPr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6A795D" w14:textId="65744D98" w:rsidR="00036191" w:rsidRDefault="000C77A6" w:rsidP="00645C34">
            <w:pPr>
              <w:jc w:val="center"/>
              <w:rPr>
                <w:rFonts w:ascii="Arial Rounded MT Bold" w:hAnsi="Arial Rounded MT Bold"/>
              </w:rPr>
            </w:pPr>
            <w:proofErr w:type="spellStart"/>
            <w:r>
              <w:rPr>
                <w:rFonts w:ascii="Arial Rounded MT Bold" w:hAnsi="Arial Rounded MT Bold"/>
              </w:rPr>
              <w:t>Multisports</w:t>
            </w:r>
            <w:proofErr w:type="spellEnd"/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EEB47" w14:textId="71FCB76C" w:rsidR="00036191" w:rsidRDefault="00036191" w:rsidP="00463E61">
            <w:pPr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>
              <w:rPr>
                <w:rFonts w:ascii="Arial Rounded MT Bold" w:hAnsi="Arial Rounded MT Bold"/>
                <w:sz w:val="20"/>
                <w:szCs w:val="20"/>
              </w:rPr>
              <w:t>Y3-Y6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5504CB" w14:textId="4FD003AE" w:rsidR="00036191" w:rsidRDefault="00036191" w:rsidP="00463E61">
            <w:pPr>
              <w:jc w:val="center"/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/>
              </w:rPr>
              <w:t>Tuesday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A5BF47" w14:textId="7C843F8D" w:rsidR="00036191" w:rsidRPr="00463E61" w:rsidRDefault="00463E61" w:rsidP="00FC5D36">
            <w:pPr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>
              <w:rPr>
                <w:rFonts w:ascii="Arial Rounded MT Bold" w:hAnsi="Arial Rounded MT Bold"/>
                <w:sz w:val="20"/>
                <w:szCs w:val="20"/>
              </w:rPr>
              <w:t>3:45 -</w:t>
            </w:r>
            <w:r w:rsidR="00036191" w:rsidRPr="00463E61">
              <w:rPr>
                <w:rFonts w:ascii="Arial Rounded MT Bold" w:hAnsi="Arial Rounded MT Bold"/>
                <w:sz w:val="20"/>
                <w:szCs w:val="20"/>
              </w:rPr>
              <w:t>4:45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A7F756" w14:textId="03B6AF20" w:rsidR="00036191" w:rsidRDefault="00036191" w:rsidP="00463E61">
            <w:pPr>
              <w:jc w:val="center"/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/>
              </w:rPr>
              <w:t>Ashley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87156" w14:textId="6348171B" w:rsidR="00036191" w:rsidRDefault="00036191" w:rsidP="00CC299F">
            <w:pPr>
              <w:jc w:val="center"/>
              <w:rPr>
                <w:rFonts w:ascii="Arial Rounded MT Bold" w:hAnsi="Arial Rounded MT Bold"/>
                <w:highlight w:val="yellow"/>
              </w:rPr>
            </w:pPr>
            <w:r w:rsidRPr="00036191">
              <w:rPr>
                <w:rFonts w:ascii="Arial Rounded MT Bold" w:hAnsi="Arial Rounded MT Bold"/>
              </w:rPr>
              <w:t>£15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0DAF0" w14:textId="77777777" w:rsidR="00036191" w:rsidRPr="00116609" w:rsidRDefault="00036191" w:rsidP="00CC299F">
            <w:pPr>
              <w:rPr>
                <w:highlight w:val="yellow"/>
              </w:rPr>
            </w:pPr>
          </w:p>
        </w:tc>
      </w:tr>
      <w:tr w:rsidR="00116609" w14:paraId="0D1E5A81" w14:textId="77777777" w:rsidTr="005A7EF5">
        <w:trPr>
          <w:trHeight w:val="459"/>
        </w:trPr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2D18D5" w14:textId="68F60AF9" w:rsidR="00116609" w:rsidRPr="00116609" w:rsidRDefault="00116609" w:rsidP="00CC299F">
            <w:pPr>
              <w:jc w:val="center"/>
              <w:rPr>
                <w:rFonts w:ascii="Arial Rounded MT Bold" w:hAnsi="Arial Rounded MT Bold"/>
                <w:highlight w:val="yellow"/>
              </w:rPr>
            </w:pPr>
            <w:r w:rsidRPr="00116609">
              <w:rPr>
                <w:rFonts w:ascii="Arial Rounded MT Bold" w:hAnsi="Arial Rounded MT Bold"/>
              </w:rPr>
              <w:t>Homework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E88C1" w14:textId="568DECB7" w:rsidR="00116609" w:rsidRPr="00116609" w:rsidRDefault="00FC5D36" w:rsidP="00463E61">
            <w:pPr>
              <w:jc w:val="center"/>
              <w:rPr>
                <w:rFonts w:ascii="Arial Rounded MT Bold" w:hAnsi="Arial Rounded MT Bold"/>
                <w:sz w:val="20"/>
                <w:szCs w:val="20"/>
                <w:highlight w:val="yellow"/>
              </w:rPr>
            </w:pPr>
            <w:r w:rsidRPr="00FC5D36">
              <w:rPr>
                <w:rFonts w:ascii="Arial Rounded MT Bold" w:hAnsi="Arial Rounded MT Bold"/>
                <w:sz w:val="20"/>
                <w:szCs w:val="20"/>
              </w:rPr>
              <w:t>Y2</w:t>
            </w:r>
            <w:r w:rsidR="005A7EF5">
              <w:rPr>
                <w:rFonts w:ascii="Arial Rounded MT Bold" w:hAnsi="Arial Rounded MT Bold"/>
                <w:sz w:val="20"/>
                <w:szCs w:val="20"/>
              </w:rPr>
              <w:t xml:space="preserve"> – Y6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EF1CA3" w14:textId="77777777" w:rsidR="00116609" w:rsidRPr="00B636B3" w:rsidRDefault="00116609" w:rsidP="00463E61">
            <w:pPr>
              <w:jc w:val="center"/>
              <w:rPr>
                <w:rFonts w:ascii="Arial Rounded MT Bold" w:hAnsi="Arial Rounded MT Bold"/>
              </w:rPr>
            </w:pPr>
            <w:r w:rsidRPr="00B636B3">
              <w:rPr>
                <w:rFonts w:ascii="Arial Rounded MT Bold" w:hAnsi="Arial Rounded MT Bold"/>
              </w:rPr>
              <w:t>Wednesday</w:t>
            </w:r>
          </w:p>
          <w:p w14:paraId="0E714B1A" w14:textId="77777777" w:rsidR="00116609" w:rsidRPr="00116609" w:rsidRDefault="00116609" w:rsidP="00463E61">
            <w:pPr>
              <w:jc w:val="center"/>
              <w:rPr>
                <w:rFonts w:ascii="Arial Rounded MT Bold" w:hAnsi="Arial Rounded MT Bold"/>
                <w:highlight w:val="yellow"/>
              </w:rPr>
            </w:pP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5AE902" w14:textId="41CBA7DE" w:rsidR="00116609" w:rsidRPr="00463E61" w:rsidRDefault="00463E61" w:rsidP="00FC5D36">
            <w:pPr>
              <w:jc w:val="center"/>
              <w:rPr>
                <w:rFonts w:ascii="Arial Rounded MT Bold" w:hAnsi="Arial Rounded MT Bold"/>
                <w:sz w:val="20"/>
                <w:szCs w:val="20"/>
                <w:highlight w:val="yellow"/>
              </w:rPr>
            </w:pPr>
            <w:r w:rsidRPr="00463E61">
              <w:rPr>
                <w:rFonts w:ascii="Arial Rounded MT Bold" w:hAnsi="Arial Rounded MT Bold"/>
                <w:sz w:val="20"/>
                <w:szCs w:val="20"/>
              </w:rPr>
              <w:t>3:45-4:</w:t>
            </w:r>
            <w:r w:rsidR="00116609" w:rsidRPr="00463E61">
              <w:rPr>
                <w:rFonts w:ascii="Arial Rounded MT Bold" w:hAnsi="Arial Rounded MT Bold"/>
                <w:sz w:val="20"/>
                <w:szCs w:val="20"/>
              </w:rPr>
              <w:t>45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A9ACEB" w14:textId="4547D8E4" w:rsidR="00116609" w:rsidRPr="00116609" w:rsidRDefault="00116609" w:rsidP="00463E61">
            <w:pPr>
              <w:jc w:val="center"/>
              <w:rPr>
                <w:rFonts w:ascii="Arial Rounded MT Bold" w:hAnsi="Arial Rounded MT Bold"/>
                <w:color w:val="000000"/>
                <w:highlight w:val="yellow"/>
              </w:rPr>
            </w:pPr>
            <w:r w:rsidRPr="00116609">
              <w:rPr>
                <w:rFonts w:ascii="Arial Rounded MT Bold" w:hAnsi="Arial Rounded MT Bold"/>
                <w:color w:val="000000"/>
              </w:rPr>
              <w:t>Sue B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BA03E" w14:textId="6BB4E428" w:rsidR="00116609" w:rsidRPr="00116609" w:rsidRDefault="00036191" w:rsidP="00CC299F">
            <w:pPr>
              <w:jc w:val="center"/>
              <w:rPr>
                <w:rFonts w:ascii="Arial Rounded MT Bold" w:hAnsi="Arial Rounded MT Bold"/>
                <w:highlight w:val="yellow"/>
              </w:rPr>
            </w:pPr>
            <w:r>
              <w:rPr>
                <w:rFonts w:ascii="Arial Rounded MT Bold" w:hAnsi="Arial Rounded MT Bold"/>
              </w:rPr>
              <w:t>£15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F4171" w14:textId="77777777" w:rsidR="00116609" w:rsidRPr="00116609" w:rsidRDefault="00116609" w:rsidP="00CC299F">
            <w:pPr>
              <w:rPr>
                <w:highlight w:val="yellow"/>
              </w:rPr>
            </w:pPr>
          </w:p>
        </w:tc>
      </w:tr>
      <w:tr w:rsidR="00CC299F" w14:paraId="171F14CF" w14:textId="77777777" w:rsidTr="005A7EF5">
        <w:trPr>
          <w:trHeight w:val="621"/>
        </w:trPr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096362" w14:textId="6A9CDF47" w:rsidR="006125DB" w:rsidRPr="009B607A" w:rsidRDefault="006125DB" w:rsidP="00116609">
            <w:pPr>
              <w:rPr>
                <w:rFonts w:ascii="Arial Rounded MT Bold" w:hAnsi="Arial Rounded MT Bold"/>
              </w:rPr>
            </w:pPr>
          </w:p>
          <w:p w14:paraId="20ABE4CF" w14:textId="1F2E9444" w:rsidR="00CC299F" w:rsidRPr="009B607A" w:rsidRDefault="00116609" w:rsidP="00116609">
            <w:pPr>
              <w:rPr>
                <w:rFonts w:ascii="Arial Rounded MT Bold" w:hAnsi="Arial Rounded MT Bold"/>
                <w:highlight w:val="yellow"/>
              </w:rPr>
            </w:pPr>
            <w:r w:rsidRPr="009B607A">
              <w:rPr>
                <w:rFonts w:ascii="Arial Rounded MT Bold" w:hAnsi="Arial Rounded MT Bold"/>
              </w:rPr>
              <w:t xml:space="preserve">    </w:t>
            </w:r>
            <w:r w:rsidR="00CC299F" w:rsidRPr="009B607A">
              <w:rPr>
                <w:rFonts w:ascii="Arial Rounded MT Bold" w:hAnsi="Arial Rounded MT Bold"/>
              </w:rPr>
              <w:t>Football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4815ED" w14:textId="77777777" w:rsidR="00724B6D" w:rsidRPr="009B607A" w:rsidRDefault="00724B6D" w:rsidP="00463E61">
            <w:pPr>
              <w:jc w:val="center"/>
              <w:rPr>
                <w:rFonts w:ascii="Arial Rounded MT Bold" w:hAnsi="Arial Rounded MT Bold"/>
                <w:sz w:val="20"/>
                <w:szCs w:val="20"/>
                <w:highlight w:val="yellow"/>
              </w:rPr>
            </w:pPr>
          </w:p>
          <w:p w14:paraId="22C7CD55" w14:textId="5A4C41F0" w:rsidR="00CC299F" w:rsidRPr="009B607A" w:rsidRDefault="000C77A6" w:rsidP="00463E61">
            <w:pPr>
              <w:jc w:val="center"/>
              <w:rPr>
                <w:rFonts w:ascii="Arial Rounded MT Bold" w:hAnsi="Arial Rounded MT Bold"/>
                <w:highlight w:val="yellow"/>
              </w:rPr>
            </w:pPr>
            <w:r>
              <w:rPr>
                <w:rFonts w:ascii="Arial Rounded MT Bold" w:hAnsi="Arial Rounded MT Bold"/>
                <w:sz w:val="20"/>
                <w:szCs w:val="20"/>
              </w:rPr>
              <w:t>Y3 – Y6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1CEA8D" w14:textId="77777777" w:rsidR="00CC299F" w:rsidRPr="009B607A" w:rsidRDefault="00CC299F" w:rsidP="00463E61">
            <w:pPr>
              <w:jc w:val="center"/>
              <w:rPr>
                <w:rFonts w:ascii="Arial Rounded MT Bold" w:hAnsi="Arial Rounded MT Bold"/>
              </w:rPr>
            </w:pPr>
            <w:r w:rsidRPr="009B607A">
              <w:rPr>
                <w:rFonts w:ascii="Arial Rounded MT Bold" w:hAnsi="Arial Rounded MT Bold"/>
              </w:rPr>
              <w:t>Thursday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5F17A8" w14:textId="5A2437B6" w:rsidR="00CC299F" w:rsidRPr="00463E61" w:rsidRDefault="00463E61" w:rsidP="00FC5D36">
            <w:pPr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463E61">
              <w:rPr>
                <w:rFonts w:ascii="Arial Rounded MT Bold" w:hAnsi="Arial Rounded MT Bold"/>
                <w:sz w:val="20"/>
                <w:szCs w:val="20"/>
              </w:rPr>
              <w:t>3:45-4:</w:t>
            </w:r>
            <w:r w:rsidR="00CC299F" w:rsidRPr="00463E61">
              <w:rPr>
                <w:rFonts w:ascii="Arial Rounded MT Bold" w:hAnsi="Arial Rounded MT Bold"/>
                <w:sz w:val="20"/>
                <w:szCs w:val="20"/>
              </w:rPr>
              <w:t>45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1B9293" w14:textId="66248F07" w:rsidR="00CC299F" w:rsidRPr="009B607A" w:rsidRDefault="00036191" w:rsidP="00463E61">
            <w:pPr>
              <w:jc w:val="center"/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/>
              </w:rPr>
              <w:t>Ashley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2E5B3" w14:textId="77777777" w:rsidR="00CC299F" w:rsidRPr="009B607A" w:rsidRDefault="00CC299F" w:rsidP="00CC299F">
            <w:pPr>
              <w:jc w:val="center"/>
              <w:rPr>
                <w:rFonts w:ascii="Arial Rounded MT Bold" w:hAnsi="Arial Rounded MT Bold"/>
              </w:rPr>
            </w:pPr>
          </w:p>
          <w:p w14:paraId="6AC2C4C3" w14:textId="09BC744F" w:rsidR="00CC299F" w:rsidRPr="009B607A" w:rsidRDefault="00036191" w:rsidP="006125DB">
            <w:pPr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/>
              </w:rPr>
              <w:t xml:space="preserve">   £15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36AA5" w14:textId="77777777" w:rsidR="00CC299F" w:rsidRPr="0021112E" w:rsidRDefault="00CC299F" w:rsidP="00CC299F">
            <w:pPr>
              <w:rPr>
                <w:color w:val="FF0000"/>
                <w:highlight w:val="yellow"/>
              </w:rPr>
            </w:pPr>
          </w:p>
        </w:tc>
      </w:tr>
      <w:tr w:rsidR="00CC299F" w14:paraId="31582001" w14:textId="77777777" w:rsidTr="005A7EF5">
        <w:trPr>
          <w:trHeight w:val="720"/>
        </w:trPr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C0091D" w14:textId="0EF8E1DD" w:rsidR="00CC299F" w:rsidRPr="00B636B3" w:rsidRDefault="00116609" w:rsidP="00724B6D">
            <w:pPr>
              <w:jc w:val="center"/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/>
              </w:rPr>
              <w:t>Cooking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BC1B5E" w14:textId="77777777" w:rsidR="00214FF7" w:rsidRPr="00B636B3" w:rsidRDefault="00214FF7" w:rsidP="00463E61">
            <w:pPr>
              <w:jc w:val="center"/>
              <w:rPr>
                <w:rFonts w:ascii="Arial Rounded MT Bold" w:hAnsi="Arial Rounded MT Bold"/>
                <w:sz w:val="20"/>
                <w:szCs w:val="20"/>
              </w:rPr>
            </w:pPr>
          </w:p>
          <w:p w14:paraId="7425EB14" w14:textId="4747ADD5" w:rsidR="00CC299F" w:rsidRPr="00B636B3" w:rsidRDefault="005A7EF5" w:rsidP="00463E61">
            <w:pPr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>
              <w:rPr>
                <w:rFonts w:ascii="Arial Rounded MT Bold" w:hAnsi="Arial Rounded MT Bold"/>
                <w:sz w:val="20"/>
                <w:szCs w:val="20"/>
              </w:rPr>
              <w:t>Y2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B8413E" w14:textId="79495B6B" w:rsidR="00CC299F" w:rsidRPr="00B636B3" w:rsidRDefault="00CC299F" w:rsidP="00463E61">
            <w:pPr>
              <w:jc w:val="center"/>
              <w:rPr>
                <w:rFonts w:ascii="Arial Rounded MT Bold" w:hAnsi="Arial Rounded MT Bold"/>
              </w:rPr>
            </w:pPr>
            <w:r w:rsidRPr="00B636B3">
              <w:rPr>
                <w:rFonts w:ascii="Arial Rounded MT Bold" w:hAnsi="Arial Rounded MT Bold"/>
              </w:rPr>
              <w:t>Thursday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060CF2" w14:textId="77777777" w:rsidR="00214FF7" w:rsidRPr="00463E61" w:rsidRDefault="00214FF7" w:rsidP="00FC5D36">
            <w:pPr>
              <w:jc w:val="center"/>
              <w:rPr>
                <w:rFonts w:ascii="Arial Rounded MT Bold" w:hAnsi="Arial Rounded MT Bold"/>
                <w:sz w:val="20"/>
                <w:szCs w:val="20"/>
              </w:rPr>
            </w:pPr>
          </w:p>
          <w:p w14:paraId="50ABE5C7" w14:textId="5BAEB34D" w:rsidR="00CC299F" w:rsidRPr="00463E61" w:rsidRDefault="00463E61" w:rsidP="00FC5D36">
            <w:pPr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463E61">
              <w:rPr>
                <w:rFonts w:ascii="Arial Rounded MT Bold" w:hAnsi="Arial Rounded MT Bold"/>
                <w:sz w:val="20"/>
                <w:szCs w:val="20"/>
              </w:rPr>
              <w:t>3:</w:t>
            </w:r>
            <w:r w:rsidR="009B607A" w:rsidRPr="00463E61">
              <w:rPr>
                <w:rFonts w:ascii="Arial Rounded MT Bold" w:hAnsi="Arial Rounded MT Bold"/>
                <w:sz w:val="20"/>
                <w:szCs w:val="20"/>
              </w:rPr>
              <w:t>45-</w:t>
            </w:r>
            <w:r w:rsidRPr="00463E61">
              <w:rPr>
                <w:rFonts w:ascii="Arial Rounded MT Bold" w:hAnsi="Arial Rounded MT Bold"/>
                <w:sz w:val="20"/>
                <w:szCs w:val="20"/>
              </w:rPr>
              <w:t>4:45</w:t>
            </w:r>
          </w:p>
          <w:p w14:paraId="6D9ADFAD" w14:textId="7A717863" w:rsidR="00CC299F" w:rsidRPr="00463E61" w:rsidRDefault="00CC299F" w:rsidP="00FC5D36">
            <w:pPr>
              <w:jc w:val="center"/>
              <w:rPr>
                <w:rFonts w:ascii="Arial Rounded MT Bold" w:hAnsi="Arial Rounded MT Bold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83EEA0" w14:textId="343FCE55" w:rsidR="00CC299F" w:rsidRPr="00B636B3" w:rsidRDefault="00116609" w:rsidP="00463E61">
            <w:pPr>
              <w:jc w:val="center"/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/>
              </w:rPr>
              <w:t>Tina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A8B817" w14:textId="77777777" w:rsidR="00214FF7" w:rsidRPr="00B636B3" w:rsidRDefault="00214FF7" w:rsidP="00214FF7">
            <w:pPr>
              <w:rPr>
                <w:rFonts w:ascii="Arial Rounded MT Bold" w:hAnsi="Arial Rounded MT Bold"/>
              </w:rPr>
            </w:pPr>
          </w:p>
          <w:p w14:paraId="056656DB" w14:textId="052E1C34" w:rsidR="00CC299F" w:rsidRPr="00B636B3" w:rsidRDefault="00036191" w:rsidP="00724B6D">
            <w:pPr>
              <w:jc w:val="center"/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/>
              </w:rPr>
              <w:t>£15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EC429" w14:textId="77777777" w:rsidR="00CC299F" w:rsidRPr="00A66725" w:rsidRDefault="00CC299F" w:rsidP="00CC299F">
            <w:pPr>
              <w:rPr>
                <w:highlight w:val="yellow"/>
              </w:rPr>
            </w:pPr>
          </w:p>
        </w:tc>
      </w:tr>
      <w:tr w:rsidR="005A7EF5" w14:paraId="31AB8569" w14:textId="77777777" w:rsidTr="005A7EF5">
        <w:trPr>
          <w:trHeight w:val="720"/>
        </w:trPr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A9D92B" w14:textId="2420F04F" w:rsidR="005A7EF5" w:rsidRDefault="000C77A6" w:rsidP="00724B6D">
            <w:pPr>
              <w:jc w:val="center"/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/>
              </w:rPr>
              <w:t>Little Bookworms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C1696" w14:textId="77777777" w:rsidR="000C77A6" w:rsidRDefault="000C77A6" w:rsidP="00463E61">
            <w:pPr>
              <w:jc w:val="center"/>
              <w:rPr>
                <w:rFonts w:ascii="Arial Rounded MT Bold" w:hAnsi="Arial Rounded MT Bold"/>
                <w:sz w:val="20"/>
                <w:szCs w:val="20"/>
              </w:rPr>
            </w:pPr>
          </w:p>
          <w:p w14:paraId="31FD5579" w14:textId="27631FF3" w:rsidR="005A7EF5" w:rsidRPr="00B636B3" w:rsidRDefault="000C77A6" w:rsidP="00463E61">
            <w:pPr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>
              <w:rPr>
                <w:rFonts w:ascii="Arial Rounded MT Bold" w:hAnsi="Arial Rounded MT Bold"/>
                <w:sz w:val="20"/>
                <w:szCs w:val="20"/>
              </w:rPr>
              <w:t>EYFS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C4D527" w14:textId="78FDD96A" w:rsidR="005A7EF5" w:rsidRPr="00B636B3" w:rsidRDefault="005A7EF5" w:rsidP="00463E61">
            <w:pPr>
              <w:jc w:val="center"/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/>
              </w:rPr>
              <w:t>Thursday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321CF9" w14:textId="52D8E0F9" w:rsidR="005A7EF5" w:rsidRPr="00463E61" w:rsidRDefault="005A7EF5" w:rsidP="00FC5D36">
            <w:pPr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>
              <w:rPr>
                <w:rFonts w:ascii="Arial Rounded MT Bold" w:hAnsi="Arial Rounded MT Bold"/>
                <w:sz w:val="20"/>
                <w:szCs w:val="20"/>
              </w:rPr>
              <w:t>3:45 – 4:30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8E5432" w14:textId="02F2E698" w:rsidR="005A7EF5" w:rsidRDefault="005A7EF5" w:rsidP="00463E61">
            <w:pPr>
              <w:jc w:val="center"/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/>
              </w:rPr>
              <w:t>Catherine &amp; Caroline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2E78B" w14:textId="77777777" w:rsidR="000C77A6" w:rsidRDefault="000C77A6" w:rsidP="00214FF7">
            <w:pPr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/>
              </w:rPr>
              <w:t xml:space="preserve">   </w:t>
            </w:r>
          </w:p>
          <w:p w14:paraId="3840F6E7" w14:textId="647DBB02" w:rsidR="005A7EF5" w:rsidRPr="00B636B3" w:rsidRDefault="000C77A6" w:rsidP="00214FF7">
            <w:pPr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/>
              </w:rPr>
              <w:t xml:space="preserve">   </w:t>
            </w:r>
            <w:r w:rsidR="005A7EF5">
              <w:rPr>
                <w:rFonts w:ascii="Arial Rounded MT Bold" w:hAnsi="Arial Rounded MT Bold"/>
              </w:rPr>
              <w:t>£15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CD59C" w14:textId="77777777" w:rsidR="005A7EF5" w:rsidRPr="00A66725" w:rsidRDefault="005A7EF5" w:rsidP="00CC299F">
            <w:pPr>
              <w:rPr>
                <w:highlight w:val="yellow"/>
              </w:rPr>
            </w:pPr>
          </w:p>
        </w:tc>
      </w:tr>
      <w:tr w:rsidR="00730914" w14:paraId="152221F3" w14:textId="77777777" w:rsidTr="005A7EF5">
        <w:trPr>
          <w:trHeight w:val="720"/>
        </w:trPr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00CEE8" w14:textId="020E82E3" w:rsidR="00730914" w:rsidRDefault="00730914" w:rsidP="00724B6D">
            <w:pPr>
              <w:jc w:val="center"/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/>
              </w:rPr>
              <w:t>Music</w:t>
            </w:r>
          </w:p>
          <w:p w14:paraId="3C967776" w14:textId="4E5F4095" w:rsidR="00730914" w:rsidRDefault="00730914" w:rsidP="00724B6D">
            <w:pPr>
              <w:jc w:val="center"/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/>
              </w:rPr>
              <w:t>(African Drumming)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1BB03" w14:textId="373D79CF" w:rsidR="00730914" w:rsidRDefault="00730914" w:rsidP="00463E61">
            <w:pPr>
              <w:jc w:val="center"/>
              <w:rPr>
                <w:rFonts w:ascii="Arial Rounded MT Bold" w:hAnsi="Arial Rounded MT Bold"/>
                <w:sz w:val="20"/>
                <w:szCs w:val="20"/>
              </w:rPr>
            </w:pPr>
          </w:p>
          <w:p w14:paraId="4C76C055" w14:textId="25C90879" w:rsidR="00730914" w:rsidRPr="00730914" w:rsidRDefault="009B607A" w:rsidP="00463E61">
            <w:pPr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>
              <w:rPr>
                <w:rFonts w:ascii="Arial Rounded MT Bold" w:hAnsi="Arial Rounded MT Bold"/>
                <w:sz w:val="20"/>
                <w:szCs w:val="20"/>
              </w:rPr>
              <w:t>Y1 – Y6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0F1A37" w14:textId="0E450A71" w:rsidR="00730914" w:rsidRPr="00FC5D36" w:rsidRDefault="00730914" w:rsidP="00463E61">
            <w:pPr>
              <w:jc w:val="center"/>
              <w:rPr>
                <w:rFonts w:ascii="Arial Rounded MT Bold" w:hAnsi="Arial Rounded MT Bold"/>
              </w:rPr>
            </w:pPr>
            <w:r w:rsidRPr="00FC5D36">
              <w:rPr>
                <w:rFonts w:ascii="Arial Rounded MT Bold" w:hAnsi="Arial Rounded MT Bold"/>
              </w:rPr>
              <w:t>Thursday</w:t>
            </w:r>
          </w:p>
          <w:p w14:paraId="6D20576D" w14:textId="09AE3A31" w:rsidR="00463E61" w:rsidRPr="00B92B01" w:rsidRDefault="00463E61" w:rsidP="00463E61">
            <w:pPr>
              <w:jc w:val="center"/>
              <w:rPr>
                <w:rFonts w:ascii="Arial Rounded MT Bold" w:hAnsi="Arial Rounded MT Bold"/>
                <w:b/>
                <w:u w:val="single"/>
              </w:rPr>
            </w:pPr>
            <w:r w:rsidRPr="00B92B01">
              <w:rPr>
                <w:rFonts w:ascii="Arial Rounded MT Bold" w:hAnsi="Arial Rounded MT Bold"/>
                <w:b/>
                <w:u w:val="single"/>
              </w:rPr>
              <w:t>lunchtime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C6DBD3" w14:textId="2D7BFBF6" w:rsidR="00730914" w:rsidRPr="00463E61" w:rsidRDefault="00463E61" w:rsidP="00FC5D36">
            <w:pPr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463E61">
              <w:rPr>
                <w:rFonts w:ascii="Arial Rounded MT Bold" w:hAnsi="Arial Rounded MT Bold"/>
                <w:sz w:val="20"/>
                <w:szCs w:val="20"/>
              </w:rPr>
              <w:t>3:45-4:</w:t>
            </w:r>
            <w:r w:rsidR="00730914" w:rsidRPr="00463E61">
              <w:rPr>
                <w:rFonts w:ascii="Arial Rounded MT Bold" w:hAnsi="Arial Rounded MT Bold"/>
                <w:sz w:val="20"/>
                <w:szCs w:val="20"/>
              </w:rPr>
              <w:t>30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EBDE6E" w14:textId="0EDB58DE" w:rsidR="00730914" w:rsidRDefault="00730914" w:rsidP="00463E61">
            <w:pPr>
              <w:jc w:val="center"/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/>
              </w:rPr>
              <w:t>Mercedes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3E00C" w14:textId="77777777" w:rsidR="0021112E" w:rsidRDefault="0021112E" w:rsidP="00214FF7">
            <w:pPr>
              <w:rPr>
                <w:rFonts w:ascii="Arial Rounded MT Bold" w:hAnsi="Arial Rounded MT Bold"/>
              </w:rPr>
            </w:pPr>
          </w:p>
          <w:p w14:paraId="4AC10551" w14:textId="0F18B1F3" w:rsidR="00730914" w:rsidRPr="00B636B3" w:rsidRDefault="000C77A6" w:rsidP="00214FF7">
            <w:pPr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/>
              </w:rPr>
              <w:t xml:space="preserve">  </w:t>
            </w:r>
            <w:r w:rsidR="00FC5D36">
              <w:rPr>
                <w:rFonts w:ascii="Arial Rounded MT Bold" w:hAnsi="Arial Rounded MT Bold"/>
              </w:rPr>
              <w:t>Free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5C8B8" w14:textId="77777777" w:rsidR="00730914" w:rsidRPr="00A66725" w:rsidRDefault="00730914" w:rsidP="00CC299F">
            <w:pPr>
              <w:rPr>
                <w:highlight w:val="yellow"/>
              </w:rPr>
            </w:pPr>
          </w:p>
        </w:tc>
      </w:tr>
      <w:tr w:rsidR="001217ED" w14:paraId="7B5CB939" w14:textId="77777777" w:rsidTr="005A7EF5">
        <w:trPr>
          <w:trHeight w:val="720"/>
        </w:trPr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75686E" w14:textId="50B45D29" w:rsidR="001217ED" w:rsidRDefault="001217ED" w:rsidP="00724B6D">
            <w:pPr>
              <w:jc w:val="center"/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/>
              </w:rPr>
              <w:t>Kung Fu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42D9B" w14:textId="3266DB25" w:rsidR="001217ED" w:rsidRDefault="001217ED" w:rsidP="00463E61">
            <w:pPr>
              <w:jc w:val="center"/>
              <w:rPr>
                <w:rFonts w:ascii="Arial Rounded MT Bold" w:hAnsi="Arial Rounded MT Bold"/>
                <w:sz w:val="20"/>
                <w:szCs w:val="20"/>
              </w:rPr>
            </w:pPr>
          </w:p>
          <w:p w14:paraId="2EF1DE7A" w14:textId="0FF0C577" w:rsidR="001217ED" w:rsidRPr="001217ED" w:rsidRDefault="001217ED" w:rsidP="00463E61">
            <w:pPr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FC5D36">
              <w:rPr>
                <w:rFonts w:ascii="Arial Rounded MT Bold" w:hAnsi="Arial Rounded MT Bold"/>
                <w:sz w:val="20"/>
                <w:szCs w:val="20"/>
              </w:rPr>
              <w:t>Y2-Y6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C697DB" w14:textId="3F581600" w:rsidR="001217ED" w:rsidRDefault="001217ED" w:rsidP="00463E61">
            <w:pPr>
              <w:jc w:val="center"/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/>
              </w:rPr>
              <w:t>Thursday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BC92D7" w14:textId="0DC0EE8A" w:rsidR="001217ED" w:rsidRPr="00463E61" w:rsidRDefault="001217ED" w:rsidP="00FC5D36">
            <w:pPr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463E61">
              <w:rPr>
                <w:rFonts w:ascii="Arial Rounded MT Bold" w:hAnsi="Arial Rounded MT Bold"/>
                <w:sz w:val="20"/>
                <w:szCs w:val="20"/>
              </w:rPr>
              <w:t>3:45-4:30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59F343" w14:textId="0FECE2CA" w:rsidR="001217ED" w:rsidRDefault="001217ED" w:rsidP="00463E61">
            <w:pPr>
              <w:jc w:val="center"/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/>
              </w:rPr>
              <w:t>Kristina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60AD0" w14:textId="46D5711B" w:rsidR="001217ED" w:rsidRDefault="001217ED" w:rsidP="00214FF7">
            <w:pPr>
              <w:rPr>
                <w:rFonts w:ascii="Arial Rounded MT Bold" w:hAnsi="Arial Rounded MT Bold"/>
              </w:rPr>
            </w:pPr>
          </w:p>
          <w:p w14:paraId="05610396" w14:textId="292AC42D" w:rsidR="001217ED" w:rsidRPr="001217ED" w:rsidRDefault="005A7EF5" w:rsidP="001217ED">
            <w:pPr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/>
              </w:rPr>
              <w:t xml:space="preserve">   £25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98D40" w14:textId="77777777" w:rsidR="001217ED" w:rsidRPr="00A66725" w:rsidRDefault="001217ED" w:rsidP="00CC299F">
            <w:pPr>
              <w:rPr>
                <w:highlight w:val="yellow"/>
              </w:rPr>
            </w:pPr>
          </w:p>
        </w:tc>
      </w:tr>
      <w:tr w:rsidR="00463E61" w14:paraId="62845BAE" w14:textId="77777777" w:rsidTr="005A7EF5">
        <w:trPr>
          <w:trHeight w:val="720"/>
        </w:trPr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D6EAD1" w14:textId="5A8A11C8" w:rsidR="00463E61" w:rsidRDefault="00463E61" w:rsidP="00724B6D">
            <w:pPr>
              <w:jc w:val="center"/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/>
              </w:rPr>
              <w:t>Football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6C8BC" w14:textId="77777777" w:rsidR="00463E61" w:rsidRDefault="00463E61" w:rsidP="00463E61">
            <w:pPr>
              <w:jc w:val="center"/>
              <w:rPr>
                <w:rFonts w:ascii="Arial Rounded MT Bold" w:hAnsi="Arial Rounded MT Bold"/>
                <w:sz w:val="20"/>
                <w:szCs w:val="20"/>
              </w:rPr>
            </w:pPr>
          </w:p>
          <w:p w14:paraId="43FAFCE9" w14:textId="6DCA7803" w:rsidR="00463E61" w:rsidRDefault="000C77A6" w:rsidP="00463E61">
            <w:pPr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>
              <w:rPr>
                <w:rFonts w:ascii="Arial Rounded MT Bold" w:hAnsi="Arial Rounded MT Bold"/>
                <w:sz w:val="20"/>
                <w:szCs w:val="20"/>
              </w:rPr>
              <w:t>Y1 &amp; Y2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55E33" w14:textId="6A03F0F5" w:rsidR="00463E61" w:rsidRDefault="00463E61" w:rsidP="00463E61">
            <w:pPr>
              <w:jc w:val="center"/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/>
              </w:rPr>
              <w:t>Friday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BB7F0D" w14:textId="3DEE67AE" w:rsidR="00463E61" w:rsidRPr="00463E61" w:rsidRDefault="00463E61" w:rsidP="00FC5D36">
            <w:pPr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463E61">
              <w:rPr>
                <w:rFonts w:ascii="Arial Rounded MT Bold" w:hAnsi="Arial Rounded MT Bold"/>
                <w:sz w:val="20"/>
                <w:szCs w:val="20"/>
              </w:rPr>
              <w:t>3:45-4:45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05FC39" w14:textId="5F0F1576" w:rsidR="00463E61" w:rsidRDefault="00463E61" w:rsidP="00463E61">
            <w:pPr>
              <w:jc w:val="center"/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/>
              </w:rPr>
              <w:t>Ashley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972EA" w14:textId="77777777" w:rsidR="00463E61" w:rsidRDefault="00463E61" w:rsidP="00214FF7">
            <w:pPr>
              <w:rPr>
                <w:rFonts w:ascii="Arial Rounded MT Bold" w:hAnsi="Arial Rounded MT Bold"/>
              </w:rPr>
            </w:pPr>
          </w:p>
          <w:p w14:paraId="48AA0321" w14:textId="2D94C1C3" w:rsidR="00463E61" w:rsidRDefault="000C77A6" w:rsidP="00214FF7">
            <w:pPr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/>
              </w:rPr>
              <w:t xml:space="preserve">   </w:t>
            </w:r>
            <w:r w:rsidR="00463E61">
              <w:rPr>
                <w:rFonts w:ascii="Arial Rounded MT Bold" w:hAnsi="Arial Rounded MT Bold"/>
              </w:rPr>
              <w:t>£15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6DC75" w14:textId="77777777" w:rsidR="00463E61" w:rsidRPr="00A66725" w:rsidRDefault="00463E61" w:rsidP="00CC299F">
            <w:pPr>
              <w:rPr>
                <w:highlight w:val="yellow"/>
              </w:rPr>
            </w:pPr>
          </w:p>
        </w:tc>
      </w:tr>
      <w:tr w:rsidR="000C77A6" w14:paraId="56C54DA7" w14:textId="77777777" w:rsidTr="005A7EF5">
        <w:trPr>
          <w:trHeight w:val="720"/>
        </w:trPr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A678E8" w14:textId="38EDC76C" w:rsidR="000C77A6" w:rsidRDefault="000C77A6" w:rsidP="00724B6D">
            <w:pPr>
              <w:jc w:val="center"/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/>
              </w:rPr>
              <w:t>Girls Football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36161" w14:textId="77777777" w:rsidR="000C77A6" w:rsidRDefault="000C77A6" w:rsidP="00463E61">
            <w:pPr>
              <w:jc w:val="center"/>
              <w:rPr>
                <w:rFonts w:ascii="Arial Rounded MT Bold" w:hAnsi="Arial Rounded MT Bold"/>
                <w:sz w:val="20"/>
                <w:szCs w:val="20"/>
              </w:rPr>
            </w:pPr>
          </w:p>
          <w:p w14:paraId="23791D2C" w14:textId="4EA8F32E" w:rsidR="000C77A6" w:rsidRDefault="000C77A6" w:rsidP="00463E61">
            <w:pPr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>
              <w:rPr>
                <w:rFonts w:ascii="Arial Rounded MT Bold" w:hAnsi="Arial Rounded MT Bold"/>
                <w:sz w:val="20"/>
                <w:szCs w:val="20"/>
              </w:rPr>
              <w:t>Y4-Y6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60DFFF" w14:textId="30CAB07A" w:rsidR="000C77A6" w:rsidRDefault="000C77A6" w:rsidP="00463E61">
            <w:pPr>
              <w:jc w:val="center"/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/>
              </w:rPr>
              <w:t>Friday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7E30A0" w14:textId="5ED9235C" w:rsidR="000C77A6" w:rsidRPr="00463E61" w:rsidRDefault="000C77A6" w:rsidP="00FC5D36">
            <w:pPr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463E61">
              <w:rPr>
                <w:rFonts w:ascii="Arial Rounded MT Bold" w:hAnsi="Arial Rounded MT Bold"/>
                <w:sz w:val="20"/>
                <w:szCs w:val="20"/>
              </w:rPr>
              <w:t>3:45-4:45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1C2EAE" w14:textId="7EC3957F" w:rsidR="000C77A6" w:rsidRDefault="000C77A6" w:rsidP="00463E61">
            <w:pPr>
              <w:jc w:val="center"/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/>
              </w:rPr>
              <w:t>Bloomsbury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7D121" w14:textId="304B2E83" w:rsidR="000C77A6" w:rsidRDefault="000C77A6" w:rsidP="00214FF7">
            <w:pPr>
              <w:rPr>
                <w:rFonts w:ascii="Arial Rounded MT Bold" w:hAnsi="Arial Rounded MT Bold"/>
              </w:rPr>
            </w:pPr>
          </w:p>
          <w:p w14:paraId="4F44175A" w14:textId="083E9175" w:rsidR="000C77A6" w:rsidRPr="000C77A6" w:rsidRDefault="000C77A6" w:rsidP="000C77A6">
            <w:pPr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/>
              </w:rPr>
              <w:t xml:space="preserve">   £25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ECC03" w14:textId="77777777" w:rsidR="000C77A6" w:rsidRPr="00A66725" w:rsidRDefault="000C77A6" w:rsidP="00CC299F">
            <w:pPr>
              <w:rPr>
                <w:highlight w:val="yellow"/>
              </w:rPr>
            </w:pPr>
          </w:p>
        </w:tc>
      </w:tr>
    </w:tbl>
    <w:p w14:paraId="36BD0B9F" w14:textId="77777777" w:rsidR="00340AE4" w:rsidRDefault="00340AE4" w:rsidP="00340AE4">
      <w:pPr>
        <w:rPr>
          <w:sz w:val="22"/>
          <w:szCs w:val="22"/>
          <w:lang w:val="en-US"/>
        </w:rPr>
      </w:pPr>
    </w:p>
    <w:p w14:paraId="0D73A26A" w14:textId="4B96C9AD" w:rsidR="00340AE4" w:rsidRDefault="00340AE4" w:rsidP="00340AE4">
      <w:r>
        <w:t xml:space="preserve">I give permission for my child_______________________ </w:t>
      </w:r>
      <w:r w:rsidR="00463E61">
        <w:t>in _</w:t>
      </w:r>
      <w:r>
        <w:t>_____________class to attend the clubs selected above. I understand the terms and conditions above.</w:t>
      </w:r>
    </w:p>
    <w:p w14:paraId="282A7335" w14:textId="77777777" w:rsidR="00340AE4" w:rsidRDefault="00340AE4" w:rsidP="00340AE4">
      <w:r>
        <w:t>Signed______________________________________</w:t>
      </w:r>
    </w:p>
    <w:p w14:paraId="7F9282A7" w14:textId="77777777" w:rsidR="00340AE4" w:rsidRDefault="00340AE4" w:rsidP="00340AE4"/>
    <w:p w14:paraId="5CAEED81" w14:textId="42CDE0CE" w:rsidR="00463E61" w:rsidRDefault="00340AE4" w:rsidP="00340AE4">
      <w:r>
        <w:t xml:space="preserve">Emergency contact </w:t>
      </w:r>
      <w:proofErr w:type="gramStart"/>
      <w:r>
        <w:t>number</w:t>
      </w:r>
      <w:r w:rsidR="00463E61">
        <w:t xml:space="preserve">  </w:t>
      </w:r>
      <w:r>
        <w:t>_</w:t>
      </w:r>
      <w:proofErr w:type="gramEnd"/>
      <w:r>
        <w:t>__________________</w:t>
      </w:r>
      <w:r w:rsidR="00463E61">
        <w:t>____________</w:t>
      </w:r>
      <w:r>
        <w:t xml:space="preserve">_ </w:t>
      </w:r>
    </w:p>
    <w:p w14:paraId="32AB4F08" w14:textId="699C6CAE" w:rsidR="00340AE4" w:rsidRDefault="00340AE4" w:rsidP="00340AE4">
      <w:r>
        <w:t>2</w:t>
      </w:r>
      <w:r>
        <w:rPr>
          <w:vertAlign w:val="superscript"/>
        </w:rPr>
        <w:t>nd</w:t>
      </w:r>
      <w:r>
        <w:t xml:space="preserve"> Emergency contact number</w:t>
      </w:r>
      <w:r w:rsidR="00463E61">
        <w:t xml:space="preserve">   </w:t>
      </w:r>
      <w:r>
        <w:t>_______________</w:t>
      </w:r>
      <w:r w:rsidR="00463E61">
        <w:t>_____________</w:t>
      </w:r>
      <w:r>
        <w:t>__</w:t>
      </w:r>
    </w:p>
    <w:p w14:paraId="47EC5961" w14:textId="77777777" w:rsidR="0021112E" w:rsidRDefault="0021112E" w:rsidP="00340AE4"/>
    <w:p w14:paraId="512DC7E3" w14:textId="4630CACE" w:rsidR="0021112E" w:rsidRDefault="0021112E" w:rsidP="00340AE4">
      <w:r>
        <w:lastRenderedPageBreak/>
        <w:t xml:space="preserve">Please state any allergies here 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_______________________________________________________________</w:t>
      </w:r>
    </w:p>
    <w:p w14:paraId="72A08450" w14:textId="6E7D982F" w:rsidR="00806D1A" w:rsidRDefault="00806D1A" w:rsidP="00300D70">
      <w:pPr>
        <w:spacing w:after="0"/>
      </w:pPr>
    </w:p>
    <w:sectPr w:rsidR="00806D1A" w:rsidSect="00300D70">
      <w:headerReference w:type="default" r:id="rId6"/>
      <w:footerReference w:type="default" r:id="rId7"/>
      <w:pgSz w:w="11900" w:h="16840"/>
      <w:pgMar w:top="1440" w:right="1440" w:bottom="1440" w:left="144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34F56E" w14:textId="77777777" w:rsidR="00800883" w:rsidRDefault="00800883">
      <w:pPr>
        <w:spacing w:after="0"/>
      </w:pPr>
      <w:r>
        <w:separator/>
      </w:r>
    </w:p>
  </w:endnote>
  <w:endnote w:type="continuationSeparator" w:id="0">
    <w:p w14:paraId="1770966E" w14:textId="77777777" w:rsidR="00800883" w:rsidRDefault="0080088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8A7CE5" w14:textId="4F98618A" w:rsidR="00036191" w:rsidRDefault="00036191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1C45444A" wp14:editId="23E2C0C7">
              <wp:simplePos x="0" y="0"/>
              <wp:positionH relativeFrom="page">
                <wp:posOffset>7039610</wp:posOffset>
              </wp:positionH>
              <wp:positionV relativeFrom="page">
                <wp:posOffset>9271000</wp:posOffset>
              </wp:positionV>
              <wp:extent cx="475615" cy="298450"/>
              <wp:effectExtent l="3810" t="0" r="3175" b="6350"/>
              <wp:wrapNone/>
              <wp:docPr id="1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5615" cy="298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10CEA0" w14:textId="5793E249" w:rsidR="00036191" w:rsidRPr="007261F2" w:rsidRDefault="00036191" w:rsidP="00806D1A">
                          <w:pPr>
                            <w:rPr>
                              <w:color w:val="FFFFFF" w:themeColor="background1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 w:rsidR="001607A3" w:rsidRPr="001607A3">
                            <w:rPr>
                              <w:rFonts w:ascii="Calibri" w:hAnsi="Calibri"/>
                              <w:b/>
                              <w:noProof/>
                              <w:color w:val="FFFFFF" w:themeColor="background1"/>
                            </w:rPr>
                            <w:t>1</w:t>
                          </w:r>
                          <w:r>
                            <w:rPr>
                              <w:rFonts w:ascii="Calibri" w:hAnsi="Calibri"/>
                              <w:b/>
                              <w:noProof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45444A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margin-left:554.3pt;margin-top:730pt;width:37.45pt;height:23.5pt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" filled="f" stroked="f">
              <v:textbox>
                <w:txbxContent>
                  <w:p w14:paraId="4810CEA0" w14:textId="5793E249" w:rsidR="00036191" w:rsidRPr="007261F2" w:rsidRDefault="00036191" w:rsidP="00806D1A">
                    <w:pPr>
                      <w:rPr>
                        <w:color w:val="FFFFFF" w:themeColor="background1"/>
                      </w:rPr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="001607A3" w:rsidRPr="001607A3">
                      <w:rPr>
                        <w:rFonts w:ascii="Calibri" w:hAnsi="Calibri"/>
                        <w:b/>
                        <w:noProof/>
                        <w:color w:val="FFFFFF" w:themeColor="background1"/>
                      </w:rPr>
                      <w:t>1</w:t>
                    </w:r>
                    <w:r>
                      <w:rPr>
                        <w:rFonts w:ascii="Calibri" w:hAnsi="Calibri"/>
                        <w:b/>
                        <w:noProof/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2EE64F02" w14:textId="77777777" w:rsidR="00036191" w:rsidRDefault="00036191">
    <w:pPr>
      <w:pStyle w:val="Footer"/>
    </w:pPr>
  </w:p>
  <w:p w14:paraId="5471D645" w14:textId="77777777" w:rsidR="00036191" w:rsidRDefault="00036191">
    <w:pPr>
      <w:pStyle w:val="Footer"/>
    </w:pPr>
  </w:p>
  <w:p w14:paraId="2E35E70A" w14:textId="77777777" w:rsidR="00036191" w:rsidRDefault="000361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952ADB" w14:textId="77777777" w:rsidR="00800883" w:rsidRDefault="00800883">
      <w:pPr>
        <w:spacing w:after="0"/>
      </w:pPr>
      <w:r>
        <w:separator/>
      </w:r>
    </w:p>
  </w:footnote>
  <w:footnote w:type="continuationSeparator" w:id="0">
    <w:p w14:paraId="22EDADFB" w14:textId="77777777" w:rsidR="00800883" w:rsidRDefault="0080088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C2E9D8" w14:textId="0EF250CD" w:rsidR="00036191" w:rsidRDefault="00036191" w:rsidP="00806D1A">
    <w:pPr>
      <w:pStyle w:val="Header"/>
      <w:rPr>
        <w:noProof/>
        <w:lang w:eastAsia="en-GB"/>
      </w:rPr>
    </w:pPr>
  </w:p>
  <w:p w14:paraId="01128A44" w14:textId="77777777" w:rsidR="00036191" w:rsidRDefault="00036191" w:rsidP="00806D1A">
    <w:pPr>
      <w:pStyle w:val="Header"/>
      <w:rPr>
        <w:noProof/>
        <w:lang w:eastAsia="en-GB"/>
      </w:rPr>
    </w:pPr>
  </w:p>
  <w:p w14:paraId="3F4EF240" w14:textId="77777777" w:rsidR="00036191" w:rsidRDefault="00036191" w:rsidP="00806D1A">
    <w:pPr>
      <w:pStyle w:val="Header"/>
      <w:rPr>
        <w:noProof/>
        <w:lang w:eastAsia="en-GB"/>
      </w:rPr>
    </w:pPr>
  </w:p>
  <w:p w14:paraId="52B046C9" w14:textId="77777777" w:rsidR="00036191" w:rsidRDefault="00036191" w:rsidP="00806D1A">
    <w:pPr>
      <w:pStyle w:val="Header"/>
    </w:pPr>
  </w:p>
  <w:p w14:paraId="2791ED7E" w14:textId="77777777" w:rsidR="00036191" w:rsidRDefault="0003619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evenAndOddHeaders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B86"/>
    <w:rsid w:val="0002767E"/>
    <w:rsid w:val="00036191"/>
    <w:rsid w:val="00045DB5"/>
    <w:rsid w:val="00074B6B"/>
    <w:rsid w:val="000C77A6"/>
    <w:rsid w:val="000E40CC"/>
    <w:rsid w:val="00116609"/>
    <w:rsid w:val="001217ED"/>
    <w:rsid w:val="00131852"/>
    <w:rsid w:val="001347DF"/>
    <w:rsid w:val="001607A3"/>
    <w:rsid w:val="0021112E"/>
    <w:rsid w:val="00214FF7"/>
    <w:rsid w:val="00223B3A"/>
    <w:rsid w:val="002A2272"/>
    <w:rsid w:val="00300D70"/>
    <w:rsid w:val="00320A1A"/>
    <w:rsid w:val="00340AE4"/>
    <w:rsid w:val="0038308F"/>
    <w:rsid w:val="00463E61"/>
    <w:rsid w:val="005117BD"/>
    <w:rsid w:val="0056710E"/>
    <w:rsid w:val="005746AC"/>
    <w:rsid w:val="005A7EF5"/>
    <w:rsid w:val="005F1C02"/>
    <w:rsid w:val="00606844"/>
    <w:rsid w:val="006125DB"/>
    <w:rsid w:val="00645C34"/>
    <w:rsid w:val="00724B6D"/>
    <w:rsid w:val="00730914"/>
    <w:rsid w:val="007D4F3C"/>
    <w:rsid w:val="00800883"/>
    <w:rsid w:val="00806D1A"/>
    <w:rsid w:val="008219BC"/>
    <w:rsid w:val="00841A07"/>
    <w:rsid w:val="008C0CF9"/>
    <w:rsid w:val="00952B2B"/>
    <w:rsid w:val="009A5636"/>
    <w:rsid w:val="009B607A"/>
    <w:rsid w:val="009E2B86"/>
    <w:rsid w:val="00A152CE"/>
    <w:rsid w:val="00A20D6F"/>
    <w:rsid w:val="00A42D11"/>
    <w:rsid w:val="00A66725"/>
    <w:rsid w:val="00AC2B61"/>
    <w:rsid w:val="00B636B3"/>
    <w:rsid w:val="00B92B01"/>
    <w:rsid w:val="00C214A9"/>
    <w:rsid w:val="00C71D86"/>
    <w:rsid w:val="00C73BA3"/>
    <w:rsid w:val="00C808C3"/>
    <w:rsid w:val="00CC299F"/>
    <w:rsid w:val="00CF28C1"/>
    <w:rsid w:val="00D141D5"/>
    <w:rsid w:val="00D26045"/>
    <w:rsid w:val="00D870D8"/>
    <w:rsid w:val="00DE052E"/>
    <w:rsid w:val="00E551F7"/>
    <w:rsid w:val="00E77E67"/>
    <w:rsid w:val="00EC244D"/>
    <w:rsid w:val="00EE00E9"/>
    <w:rsid w:val="00F219B3"/>
    <w:rsid w:val="00F5716C"/>
    <w:rsid w:val="00F82FBD"/>
    <w:rsid w:val="00FA253D"/>
    <w:rsid w:val="00FB1BF4"/>
    <w:rsid w:val="00FC5D3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C49D9A0"/>
  <w15:docId w15:val="{1B39556B-71D4-4718-8FF5-5179664DC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50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20A1A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320A1A"/>
  </w:style>
  <w:style w:type="paragraph" w:styleId="Footer">
    <w:name w:val="footer"/>
    <w:basedOn w:val="Normal"/>
    <w:link w:val="FooterChar"/>
    <w:uiPriority w:val="99"/>
    <w:unhideWhenUsed/>
    <w:rsid w:val="00320A1A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320A1A"/>
  </w:style>
  <w:style w:type="table" w:styleId="TableGrid">
    <w:name w:val="Table Grid"/>
    <w:basedOn w:val="TableNormal"/>
    <w:uiPriority w:val="39"/>
    <w:rsid w:val="00340AE4"/>
    <w:pPr>
      <w:spacing w:after="0"/>
    </w:pPr>
    <w:rPr>
      <w:sz w:val="22"/>
      <w:szCs w:val="22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52CE"/>
    <w:pPr>
      <w:spacing w:after="0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52CE"/>
    <w:rPr>
      <w:rFonts w:ascii="Segoe UI" w:hAnsi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214FF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48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F88A6FAD</Template>
  <TotalTime>0</TotalTime>
  <Pages>2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Bernard Hodes</Company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Freelance</dc:creator>
  <cp:lastModifiedBy>Danielle Hammond</cp:lastModifiedBy>
  <cp:revision>2</cp:revision>
  <cp:lastPrinted>2025-09-08T13:27:00Z</cp:lastPrinted>
  <dcterms:created xsi:type="dcterms:W3CDTF">2025-11-06T13:52:00Z</dcterms:created>
  <dcterms:modified xsi:type="dcterms:W3CDTF">2025-11-06T13:52:00Z</dcterms:modified>
</cp:coreProperties>
</file>